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FEE12" w14:textId="0EEB7EB8" w:rsidR="00C05CE3" w:rsidRDefault="000575AF" w:rsidP="00B3661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145357" wp14:editId="714BE5E9">
                <wp:simplePos x="0" y="0"/>
                <wp:positionH relativeFrom="page">
                  <wp:posOffset>640080</wp:posOffset>
                </wp:positionH>
                <wp:positionV relativeFrom="page">
                  <wp:posOffset>6687608</wp:posOffset>
                </wp:positionV>
                <wp:extent cx="2049780" cy="0"/>
                <wp:effectExtent l="50800" t="76200" r="160020" b="2286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0.4pt,526.6pt" to="211.8pt,52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96088B" wp14:editId="3FCEC3F0">
                <wp:simplePos x="0" y="0"/>
                <wp:positionH relativeFrom="page">
                  <wp:posOffset>585470</wp:posOffset>
                </wp:positionH>
                <wp:positionV relativeFrom="page">
                  <wp:posOffset>6746875</wp:posOffset>
                </wp:positionV>
                <wp:extent cx="2151380" cy="746125"/>
                <wp:effectExtent l="0" t="0" r="0" b="0"/>
                <wp:wrapThrough wrapText="bothSides">
                  <wp:wrapPolygon edited="0">
                    <wp:start x="255" y="0"/>
                    <wp:lineTo x="255" y="20589"/>
                    <wp:lineTo x="21166" y="20589"/>
                    <wp:lineTo x="21166" y="0"/>
                    <wp:lineTo x="255" y="0"/>
                  </wp:wrapPolygon>
                </wp:wrapThrough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D6480" w14:textId="19B2A650" w:rsidR="00D43902" w:rsidRPr="000575AF" w:rsidRDefault="00D43902" w:rsidP="000575AF">
                            <w:pPr>
                              <w:rPr>
                                <w:color w:val="0B86D6" w:themeColor="background2" w:themeShade="80"/>
                                <w:sz w:val="72"/>
                                <w:szCs w:val="72"/>
                              </w:rPr>
                            </w:pPr>
                            <w:r w:rsidRPr="000575AF">
                              <w:rPr>
                                <w:color w:val="0B86D6" w:themeColor="background2" w:themeShade="80"/>
                                <w:sz w:val="72"/>
                                <w:szCs w:val="72"/>
                              </w:rPr>
                              <w:t>#FTMYFG</w:t>
                            </w:r>
                          </w:p>
                          <w:p w14:paraId="35E54D48" w14:textId="77777777" w:rsidR="00D43902" w:rsidRDefault="00D43902" w:rsidP="00057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9" o:spid="_x0000_s1026" type="#_x0000_t202" style="position:absolute;margin-left:46.1pt;margin-top:531.25pt;width:169.4pt;height:58.7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WRPdI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" mv:complextextbox="1" filled="f" stroked="f">
                <v:textbox>
                  <w:txbxContent>
                    <w:p w14:paraId="4C5D6480" w14:textId="19B2A650" w:rsidR="00D43902" w:rsidRPr="000575AF" w:rsidRDefault="00D43902" w:rsidP="000575AF">
                      <w:pPr>
                        <w:rPr>
                          <w:color w:val="0B86D6" w:themeColor="background2" w:themeShade="80"/>
                          <w:sz w:val="72"/>
                          <w:szCs w:val="72"/>
                        </w:rPr>
                      </w:pPr>
                      <w:r w:rsidRPr="000575AF">
                        <w:rPr>
                          <w:color w:val="0B86D6" w:themeColor="background2" w:themeShade="80"/>
                          <w:sz w:val="72"/>
                          <w:szCs w:val="72"/>
                        </w:rPr>
                        <w:t>#FTMYFG</w:t>
                      </w:r>
                    </w:p>
                    <w:p w14:paraId="35E54D48" w14:textId="77777777" w:rsidR="00D43902" w:rsidRDefault="00D43902" w:rsidP="000575AF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B37C5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128B95" wp14:editId="36025892">
                <wp:simplePos x="0" y="0"/>
                <wp:positionH relativeFrom="page">
                  <wp:posOffset>436245</wp:posOffset>
                </wp:positionH>
                <wp:positionV relativeFrom="page">
                  <wp:posOffset>3028950</wp:posOffset>
                </wp:positionV>
                <wp:extent cx="2402205" cy="4169410"/>
                <wp:effectExtent l="0" t="0" r="0" b="0"/>
                <wp:wrapSquare wrapText="bothSides"/>
                <wp:docPr id="1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416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3790CD" w14:textId="74ADCB9D" w:rsidR="00D43902" w:rsidRPr="000575AF" w:rsidRDefault="00D43902" w:rsidP="000575AF">
                            <w:pPr>
                              <w:jc w:val="center"/>
                              <w:rPr>
                                <w:rFonts w:eastAsia="Times New Roman" w:cs="Times New Roman"/>
                                <w:color w:val="05436B" w:themeColor="background2" w:themeShade="40"/>
                                <w:sz w:val="28"/>
                                <w:szCs w:val="28"/>
                              </w:rPr>
                            </w:pPr>
                            <w:r w:rsidRPr="000575AF">
                              <w:rPr>
                                <w:rFonts w:eastAsia="Times New Roman" w:cs="Times New Roman"/>
                                <w:color w:val="05436B" w:themeColor="background2" w:themeShade="40"/>
                                <w:sz w:val="28"/>
                                <w:szCs w:val="28"/>
                              </w:rPr>
                              <w:t xml:space="preserve">Films To Make You Feel Good is a project dedicated for those who are vulnerable or people who need company and even something little like a conversation. It allows people to sit down, enjoy a good film, have a cup of tea and perhaps talk to other people about the film or even have a general </w:t>
                            </w:r>
                            <w:proofErr w:type="gramStart"/>
                            <w:r w:rsidRPr="000575AF">
                              <w:rPr>
                                <w:rFonts w:eastAsia="Times New Roman" w:cs="Times New Roman"/>
                                <w:color w:val="05436B" w:themeColor="background2" w:themeShade="40"/>
                                <w:sz w:val="28"/>
                                <w:szCs w:val="28"/>
                              </w:rPr>
                              <w:t>chit chat</w:t>
                            </w:r>
                            <w:proofErr w:type="gramEnd"/>
                            <w:r w:rsidRPr="000575AF">
                              <w:rPr>
                                <w:rFonts w:eastAsia="Times New Roman" w:cs="Times New Roman"/>
                                <w:color w:val="05436B" w:themeColor="background2" w:themeShade="40"/>
                                <w:sz w:val="28"/>
                                <w:szCs w:val="28"/>
                              </w:rPr>
                              <w:t>. We’ve spoke to people who to said that this project is a reason they want to leave the house and they can’t wait for a next screening. And this is why we do it.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6" o:spid="_x0000_s1027" type="#_x0000_t202" style="position:absolute;margin-left:34.35pt;margin-top:238.5pt;width:189.15pt;height:328.3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" filled="f" stroked="f">
                <v:textbox>
                  <w:txbxContent>
                    <w:p w14:paraId="7D3790CD" w14:textId="74ADCB9D" w:rsidR="00D43902" w:rsidRPr="000575AF" w:rsidRDefault="00D43902" w:rsidP="000575AF">
                      <w:pPr>
                        <w:jc w:val="center"/>
                        <w:rPr>
                          <w:rFonts w:eastAsia="Times New Roman" w:cs="Times New Roman"/>
                          <w:color w:val="05436B" w:themeColor="background2" w:themeShade="40"/>
                          <w:sz w:val="28"/>
                          <w:szCs w:val="28"/>
                        </w:rPr>
                      </w:pPr>
                      <w:r w:rsidRPr="000575AF">
                        <w:rPr>
                          <w:rFonts w:eastAsia="Times New Roman" w:cs="Times New Roman"/>
                          <w:color w:val="05436B" w:themeColor="background2" w:themeShade="40"/>
                          <w:sz w:val="28"/>
                          <w:szCs w:val="28"/>
                        </w:rPr>
                        <w:t xml:space="preserve">Films To Make You Feel Good is a project dedicated for those who are vulnerable or people who need company and even something little like a conversation. It allows people to sit down, enjoy a good film, have a cup of tea and perhaps talk to other people about the film or even have a general </w:t>
                      </w:r>
                      <w:proofErr w:type="gramStart"/>
                      <w:r w:rsidRPr="000575AF">
                        <w:rPr>
                          <w:rFonts w:eastAsia="Times New Roman" w:cs="Times New Roman"/>
                          <w:color w:val="05436B" w:themeColor="background2" w:themeShade="40"/>
                          <w:sz w:val="28"/>
                          <w:szCs w:val="28"/>
                        </w:rPr>
                        <w:t>chit chat</w:t>
                      </w:r>
                      <w:proofErr w:type="gramEnd"/>
                      <w:r w:rsidRPr="000575AF">
                        <w:rPr>
                          <w:rFonts w:eastAsia="Times New Roman" w:cs="Times New Roman"/>
                          <w:color w:val="05436B" w:themeColor="background2" w:themeShade="40"/>
                          <w:sz w:val="28"/>
                          <w:szCs w:val="28"/>
                        </w:rPr>
                        <w:t>. We’ve spoke to people who to said that this project is a reason they want to leave the house and they can’t wait for a next screening. And this is why we do it.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400BF19" wp14:editId="7B7F8D86">
            <wp:simplePos x="0" y="0"/>
            <wp:positionH relativeFrom="page">
              <wp:posOffset>554990</wp:posOffset>
            </wp:positionH>
            <wp:positionV relativeFrom="page">
              <wp:posOffset>546100</wp:posOffset>
            </wp:positionV>
            <wp:extent cx="2200910" cy="2200910"/>
            <wp:effectExtent l="25400" t="0" r="34290" b="669290"/>
            <wp:wrapThrough wrapText="bothSides">
              <wp:wrapPolygon edited="0">
                <wp:start x="249" y="0"/>
                <wp:lineTo x="-249" y="499"/>
                <wp:lineTo x="-249" y="27919"/>
                <wp:lineTo x="21687" y="27919"/>
                <wp:lineTo x="21687" y="3739"/>
                <wp:lineTo x="21438" y="748"/>
                <wp:lineTo x="21189" y="0"/>
                <wp:lineTo x="249" y="0"/>
              </wp:wrapPolygon>
            </wp:wrapThrough>
            <wp:docPr id="1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00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B6">
        <w:rPr>
          <w:noProof/>
        </w:rPr>
        <w:drawing>
          <wp:anchor distT="0" distB="0" distL="114300" distR="114300" simplePos="0" relativeHeight="251798528" behindDoc="0" locked="0" layoutInCell="1" allowOverlap="1" wp14:anchorId="746A60C8" wp14:editId="35F02396">
            <wp:simplePos x="0" y="0"/>
            <wp:positionH relativeFrom="page">
              <wp:posOffset>3875405</wp:posOffset>
            </wp:positionH>
            <wp:positionV relativeFrom="page">
              <wp:posOffset>6637655</wp:posOffset>
            </wp:positionV>
            <wp:extent cx="628650" cy="676910"/>
            <wp:effectExtent l="0" t="0" r="6350" b="8890"/>
            <wp:wrapThrough wrapText="bothSides">
              <wp:wrapPolygon edited="0">
                <wp:start x="8727" y="0"/>
                <wp:lineTo x="0" y="8916"/>
                <wp:lineTo x="0" y="21073"/>
                <wp:lineTo x="9600" y="21073"/>
                <wp:lineTo x="17455" y="21073"/>
                <wp:lineTo x="20945" y="18642"/>
                <wp:lineTo x="20945" y="8105"/>
                <wp:lineTo x="14836" y="0"/>
                <wp:lineTo x="8727" y="0"/>
              </wp:wrapPolygon>
            </wp:wrapThrough>
            <wp:docPr id="1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5B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B31815" wp14:editId="01BEC02D">
                <wp:simplePos x="0" y="0"/>
                <wp:positionH relativeFrom="page">
                  <wp:posOffset>3996055</wp:posOffset>
                </wp:positionH>
                <wp:positionV relativeFrom="page">
                  <wp:posOffset>3321897</wp:posOffset>
                </wp:positionV>
                <wp:extent cx="2049780" cy="0"/>
                <wp:effectExtent l="50800" t="76200" r="160020" b="22860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4.65pt,261.55pt" to="476.05pt,26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3D05B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AC9911" wp14:editId="2D3DE8A3">
                <wp:simplePos x="0" y="0"/>
                <wp:positionH relativeFrom="page">
                  <wp:posOffset>3996055</wp:posOffset>
                </wp:positionH>
                <wp:positionV relativeFrom="page">
                  <wp:posOffset>4497070</wp:posOffset>
                </wp:positionV>
                <wp:extent cx="2049780" cy="0"/>
                <wp:effectExtent l="50800" t="76200" r="160020" b="22860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4.65pt,354.1pt" to="476.05pt,35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3D05B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D4E0A6" wp14:editId="4778375B">
                <wp:simplePos x="0" y="0"/>
                <wp:positionH relativeFrom="page">
                  <wp:posOffset>4012565</wp:posOffset>
                </wp:positionH>
                <wp:positionV relativeFrom="page">
                  <wp:posOffset>5411470</wp:posOffset>
                </wp:positionV>
                <wp:extent cx="2049780" cy="0"/>
                <wp:effectExtent l="50800" t="76200" r="160020" b="22860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5.95pt,426.1pt" to="477.35pt,42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3D05B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078093" wp14:editId="26772408">
                <wp:simplePos x="0" y="0"/>
                <wp:positionH relativeFrom="page">
                  <wp:posOffset>3996055</wp:posOffset>
                </wp:positionH>
                <wp:positionV relativeFrom="page">
                  <wp:posOffset>6207125</wp:posOffset>
                </wp:positionV>
                <wp:extent cx="2049780" cy="0"/>
                <wp:effectExtent l="50800" t="76200" r="160020" b="2286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4.65pt,488.75pt" to="476.05pt,48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3D05B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1D286A" wp14:editId="438A0B9C">
                <wp:simplePos x="0" y="0"/>
                <wp:positionH relativeFrom="page">
                  <wp:posOffset>4012565</wp:posOffset>
                </wp:positionH>
                <wp:positionV relativeFrom="page">
                  <wp:posOffset>2126615</wp:posOffset>
                </wp:positionV>
                <wp:extent cx="2049780" cy="0"/>
                <wp:effectExtent l="50800" t="76200" r="160020" b="2286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5.95pt,167.45pt" to="477.35pt,16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1C3049" w:rsidRPr="00B37C5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0D23F2" wp14:editId="4843119F">
                <wp:simplePos x="0" y="0"/>
                <wp:positionH relativeFrom="page">
                  <wp:posOffset>3759835</wp:posOffset>
                </wp:positionH>
                <wp:positionV relativeFrom="page">
                  <wp:posOffset>2171065</wp:posOffset>
                </wp:positionV>
                <wp:extent cx="2602230" cy="5327015"/>
                <wp:effectExtent l="0" t="0" r="0" b="0"/>
                <wp:wrapSquare wrapText="bothSides"/>
                <wp:docPr id="11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532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0C1C31" w14:textId="00BD3CA4" w:rsidR="00D43902" w:rsidRPr="003D05B6" w:rsidRDefault="00D43902" w:rsidP="003D05B6">
                            <w:pPr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</w:pPr>
                            <w:r w:rsidRPr="003D05B6">
                              <w:rPr>
                                <w:rFonts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05B6">
                              <w:rPr>
                                <w:rFonts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Facebook allows you to create events, so you can invite people, and gather a better understanding of how many people will attend these events.</w:t>
                            </w:r>
                          </w:p>
                          <w:p w14:paraId="1EA2527A" w14:textId="587ED5E3" w:rsidR="00D43902" w:rsidRPr="003D05B6" w:rsidRDefault="00D43902" w:rsidP="003D05B6">
                            <w:pPr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D05B6"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05B6"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3D05B6">
                              <w:rPr>
                                <w:rFonts w:eastAsia="Times New Roman" w:cs="Times New Roman"/>
                                <w:color w:val="0B86D6" w:themeColor="background2" w:themeShade="80"/>
                                <w:kern w:val="1"/>
                                <w:sz w:val="28"/>
                                <w:szCs w:val="28"/>
                              </w:rPr>
                              <w:t>create</w:t>
                            </w:r>
                            <w:r w:rsidRPr="003D05B6"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  <w:t xml:space="preserve"> a pages, with details of any upcoming events, with times and locations! This is a good way to interact with audiences.</w:t>
                            </w:r>
                          </w:p>
                          <w:p w14:paraId="117B9111" w14:textId="2C9D9A98" w:rsidR="00D43902" w:rsidRPr="003D05B6" w:rsidRDefault="00D43902" w:rsidP="003D05B6">
                            <w:pPr>
                              <w:rPr>
                                <w:rFonts w:ascii="Times" w:eastAsia="Times New Roman" w:hAnsi="Times" w:cs="Times New Roman"/>
                                <w:color w:val="5AB9F6" w:themeColor="background2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D05B6"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05B6"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t>Like Twitter, Facebook has a hashtag option now too. This works in the same way Twitter does.</w:t>
                            </w:r>
                          </w:p>
                          <w:p w14:paraId="5007D3EE" w14:textId="066FD6D2" w:rsidR="00D43902" w:rsidRPr="003D05B6" w:rsidRDefault="00D43902" w:rsidP="003D05B6">
                            <w:pPr>
                              <w:rPr>
                                <w:rFonts w:eastAsia="Times New Roman" w:cs="Times New Roman"/>
                                <w:color w:val="5AB9F6" w:themeColor="background2" w:themeShade="BF"/>
                                <w:sz w:val="28"/>
                                <w:szCs w:val="28"/>
                              </w:rPr>
                            </w:pPr>
                            <w:r w:rsidRPr="003D05B6"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05B6"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t>Facebook, alternatively is very good to connect with friends and family around the world</w:t>
                            </w:r>
                          </w:p>
                          <w:p w14:paraId="12225756" w14:textId="4A7A8D4D" w:rsidR="00D43902" w:rsidRPr="003D05B6" w:rsidRDefault="00D43902" w:rsidP="003D05B6">
                            <w:pPr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</w:pPr>
                            <w:r w:rsidRPr="003D05B6"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05B6">
                              <w:rPr>
                                <w:rFonts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</w:rPr>
                              <w:t>You can share, like and upload videos and photos too!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6.05pt;margin-top:170.95pt;width:204.9pt;height:419.4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" filled="f" stroked="f">
                <v:textbox>
                  <w:txbxContent>
                    <w:p w14:paraId="4F0C1C31" w14:textId="00BD3CA4" w:rsidR="00D43902" w:rsidRPr="003D05B6" w:rsidRDefault="00D43902" w:rsidP="003D05B6">
                      <w:pPr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</w:pPr>
                      <w:r w:rsidRPr="003D05B6">
                        <w:rPr>
                          <w:rFonts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05B6">
                        <w:rPr>
                          <w:rFonts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</w:rPr>
                        <w:t>Facebook allows you to create events, so you can invite people, and gather a better understanding of how many people will attend these events.</w:t>
                      </w:r>
                    </w:p>
                    <w:p w14:paraId="1EA2527A" w14:textId="587ED5E3" w:rsidR="00D43902" w:rsidRPr="003D05B6" w:rsidRDefault="00D43902" w:rsidP="003D05B6">
                      <w:pPr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  <w:lang w:val="en-GB"/>
                        </w:rPr>
                      </w:pPr>
                      <w:r w:rsidRPr="003D05B6"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  <w:t xml:space="preserve"> </w:t>
                      </w:r>
                      <w:r w:rsidRPr="003D05B6"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  <w:t xml:space="preserve">You can </w:t>
                      </w:r>
                      <w:r w:rsidRPr="003D05B6">
                        <w:rPr>
                          <w:rFonts w:eastAsia="Times New Roman" w:cs="Times New Roman"/>
                          <w:color w:val="0B86D6" w:themeColor="background2" w:themeShade="80"/>
                          <w:kern w:val="1"/>
                          <w:sz w:val="28"/>
                          <w:szCs w:val="28"/>
                        </w:rPr>
                        <w:t>create</w:t>
                      </w:r>
                      <w:r w:rsidRPr="003D05B6"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  <w:t xml:space="preserve"> a pages, with details of any upcoming events, with times and locations! This is a good way to interact with audiences.</w:t>
                      </w:r>
                    </w:p>
                    <w:p w14:paraId="117B9111" w14:textId="2C9D9A98" w:rsidR="00D43902" w:rsidRPr="003D05B6" w:rsidRDefault="00D43902" w:rsidP="003D05B6">
                      <w:pPr>
                        <w:rPr>
                          <w:rFonts w:ascii="Times" w:eastAsia="Times New Roman" w:hAnsi="Times" w:cs="Times New Roman"/>
                          <w:color w:val="5AB9F6" w:themeColor="background2" w:themeShade="BF"/>
                          <w:sz w:val="28"/>
                          <w:szCs w:val="28"/>
                          <w:lang w:val="en-GB"/>
                        </w:rPr>
                      </w:pPr>
                      <w:r w:rsidRPr="003D05B6"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05B6"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t>Like Twitter, Facebook has a hashtag option now too. This works in the same way Twitter does.</w:t>
                      </w:r>
                    </w:p>
                    <w:p w14:paraId="5007D3EE" w14:textId="066FD6D2" w:rsidR="00D43902" w:rsidRPr="003D05B6" w:rsidRDefault="00D43902" w:rsidP="003D05B6">
                      <w:pPr>
                        <w:rPr>
                          <w:rFonts w:eastAsia="Times New Roman" w:cs="Times New Roman"/>
                          <w:color w:val="5AB9F6" w:themeColor="background2" w:themeShade="BF"/>
                          <w:sz w:val="28"/>
                          <w:szCs w:val="28"/>
                        </w:rPr>
                      </w:pPr>
                      <w:r w:rsidRPr="003D05B6"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05B6"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t>Facebook, alternatively is very good to connect with friends and family around the world</w:t>
                      </w:r>
                    </w:p>
                    <w:p w14:paraId="12225756" w14:textId="4A7A8D4D" w:rsidR="00D43902" w:rsidRPr="003D05B6" w:rsidRDefault="00D43902" w:rsidP="003D05B6">
                      <w:pPr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</w:pPr>
                      <w:r w:rsidRPr="003D05B6"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D05B6">
                        <w:rPr>
                          <w:rFonts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</w:rPr>
                        <w:t>You can share, like and upload videos and photos too!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C625A">
        <w:rPr>
          <w:noProof/>
        </w:rPr>
        <w:drawing>
          <wp:anchor distT="0" distB="0" distL="114300" distR="114300" simplePos="0" relativeHeight="251781120" behindDoc="0" locked="0" layoutInCell="1" allowOverlap="1" wp14:anchorId="4E4D7C67" wp14:editId="3A47DB02">
            <wp:simplePos x="0" y="0"/>
            <wp:positionH relativeFrom="page">
              <wp:posOffset>3759835</wp:posOffset>
            </wp:positionH>
            <wp:positionV relativeFrom="page">
              <wp:posOffset>886460</wp:posOffset>
            </wp:positionV>
            <wp:extent cx="2501900" cy="1143000"/>
            <wp:effectExtent l="0" t="0" r="12700" b="0"/>
            <wp:wrapThrough wrapText="bothSides">
              <wp:wrapPolygon edited="0">
                <wp:start x="877" y="0"/>
                <wp:lineTo x="0" y="480"/>
                <wp:lineTo x="0" y="21120"/>
                <wp:lineTo x="877" y="21120"/>
                <wp:lineTo x="20613" y="21120"/>
                <wp:lineTo x="21490" y="21120"/>
                <wp:lineTo x="21490" y="480"/>
                <wp:lineTo x="20613" y="0"/>
                <wp:lineTo x="877" y="0"/>
              </wp:wrapPolygon>
            </wp:wrapThrough>
            <wp:docPr id="1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25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229BD2" wp14:editId="7CC0AC10">
                <wp:simplePos x="0" y="0"/>
                <wp:positionH relativeFrom="page">
                  <wp:posOffset>4012565</wp:posOffset>
                </wp:positionH>
                <wp:positionV relativeFrom="page">
                  <wp:posOffset>460375</wp:posOffset>
                </wp:positionV>
                <wp:extent cx="1918335" cy="747395"/>
                <wp:effectExtent l="0" t="0" r="0" b="0"/>
                <wp:wrapThrough wrapText="bothSides">
                  <wp:wrapPolygon edited="0">
                    <wp:start x="286" y="0"/>
                    <wp:lineTo x="286" y="20554"/>
                    <wp:lineTo x="20878" y="20554"/>
                    <wp:lineTo x="20878" y="0"/>
                    <wp:lineTo x="286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9D12" w14:textId="77777777" w:rsidR="00D43902" w:rsidRPr="00DC625A" w:rsidRDefault="00D43902" w:rsidP="00DC625A">
                            <w:pPr>
                              <w:jc w:val="center"/>
                              <w:rPr>
                                <w:color w:val="0B86D6" w:themeColor="background2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C625A">
                              <w:rPr>
                                <w:color w:val="0B86D6" w:themeColor="background2" w:themeShade="80"/>
                                <w:sz w:val="28"/>
                                <w:szCs w:val="28"/>
                              </w:rPr>
                              <w:t>An</w:t>
                            </w:r>
                            <w:proofErr w:type="gramEnd"/>
                            <w:r w:rsidRPr="00DC625A">
                              <w:rPr>
                                <w:color w:val="0B86D6" w:themeColor="background2" w:themeShade="80"/>
                                <w:sz w:val="28"/>
                                <w:szCs w:val="28"/>
                              </w:rPr>
                              <w:t xml:space="preserve"> (Even Shorter) Guide on How to Use</w:t>
                            </w:r>
                          </w:p>
                          <w:p w14:paraId="036565E1" w14:textId="77777777" w:rsidR="00D43902" w:rsidRDefault="00D43902" w:rsidP="00DC6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29" type="#_x0000_t202" style="position:absolute;margin-left:315.95pt;margin-top:36.25pt;width:151.05pt;height:58.8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" mv:complextextbox="1" filled="f" stroked="f">
                <v:textbox>
                  <w:txbxContent>
                    <w:p w14:paraId="091B9D12" w14:textId="77777777" w:rsidR="00D43902" w:rsidRPr="00DC625A" w:rsidRDefault="00D43902" w:rsidP="00DC625A">
                      <w:pPr>
                        <w:jc w:val="center"/>
                        <w:rPr>
                          <w:color w:val="0B86D6" w:themeColor="background2" w:themeShade="80"/>
                          <w:sz w:val="28"/>
                          <w:szCs w:val="28"/>
                        </w:rPr>
                      </w:pPr>
                      <w:proofErr w:type="gramStart"/>
                      <w:r w:rsidRPr="00DC625A">
                        <w:rPr>
                          <w:color w:val="0B86D6" w:themeColor="background2" w:themeShade="80"/>
                          <w:sz w:val="28"/>
                          <w:szCs w:val="28"/>
                        </w:rPr>
                        <w:t>An</w:t>
                      </w:r>
                      <w:proofErr w:type="gramEnd"/>
                      <w:r w:rsidRPr="00DC625A">
                        <w:rPr>
                          <w:color w:val="0B86D6" w:themeColor="background2" w:themeShade="80"/>
                          <w:sz w:val="28"/>
                          <w:szCs w:val="28"/>
                        </w:rPr>
                        <w:t xml:space="preserve"> (Even Shorter) Guide on How to Use</w:t>
                      </w:r>
                    </w:p>
                    <w:p w14:paraId="036565E1" w14:textId="77777777" w:rsidR="00D43902" w:rsidRDefault="00D43902" w:rsidP="00DC625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03A0">
        <w:rPr>
          <w:noProof/>
        </w:rPr>
        <w:drawing>
          <wp:anchor distT="0" distB="0" distL="114300" distR="114300" simplePos="0" relativeHeight="251672576" behindDoc="0" locked="0" layoutInCell="1" allowOverlap="1" wp14:anchorId="0695EDC8" wp14:editId="40CFD0D2">
            <wp:simplePos x="0" y="0"/>
            <wp:positionH relativeFrom="page">
              <wp:posOffset>7157720</wp:posOffset>
            </wp:positionH>
            <wp:positionV relativeFrom="page">
              <wp:posOffset>6910070</wp:posOffset>
            </wp:positionV>
            <wp:extent cx="2442845" cy="405765"/>
            <wp:effectExtent l="0" t="0" r="0" b="635"/>
            <wp:wrapThrough wrapText="bothSides">
              <wp:wrapPolygon edited="0">
                <wp:start x="0" y="0"/>
                <wp:lineTo x="0" y="20282"/>
                <wp:lineTo x="21336" y="20282"/>
                <wp:lineTo x="21336" y="0"/>
                <wp:lineTo x="0" y="0"/>
              </wp:wrapPolygon>
            </wp:wrapThrough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A0" w:rsidRPr="00B37C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AE6D8" wp14:editId="0EC6F584">
                <wp:simplePos x="0" y="0"/>
                <wp:positionH relativeFrom="page">
                  <wp:posOffset>6962140</wp:posOffset>
                </wp:positionH>
                <wp:positionV relativeFrom="page">
                  <wp:posOffset>4902835</wp:posOffset>
                </wp:positionV>
                <wp:extent cx="2602230" cy="2169160"/>
                <wp:effectExtent l="0" t="0" r="0" b="0"/>
                <wp:wrapSquare wrapText="bothSides"/>
                <wp:docPr id="5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2169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B9E13" w14:textId="77777777" w:rsidR="00D43902" w:rsidRPr="000303A0" w:rsidRDefault="00D43902" w:rsidP="00030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5AB9F6" w:themeColor="background2" w:themeShade="BF"/>
                                <w:sz w:val="28"/>
                                <w:szCs w:val="28"/>
                              </w:rPr>
                            </w:pPr>
                            <w:r w:rsidRPr="00D95162"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You don’t have to read every tweet... you can just skim through your timeline if you like.</w:t>
                            </w:r>
                          </w:p>
                          <w:p w14:paraId="25AC1599" w14:textId="77777777" w:rsidR="00D43902" w:rsidRPr="000303A0" w:rsidRDefault="00D43902" w:rsidP="00030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5AB9F6" w:themeColor="background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Some people barely tweet.</w:t>
                            </w:r>
                          </w:p>
                          <w:p w14:paraId="55C54820" w14:textId="77777777" w:rsidR="00D43902" w:rsidRPr="000303A0" w:rsidRDefault="00D43902" w:rsidP="00030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5AB9F6" w:themeColor="background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Some tweet all the time.</w:t>
                            </w:r>
                          </w:p>
                          <w:p w14:paraId="0C6CE0A6" w14:textId="77777777" w:rsidR="00D43902" w:rsidRPr="000303A0" w:rsidRDefault="00D43902" w:rsidP="00030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5AB9F6" w:themeColor="background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And some don’t tweet at </w:t>
                            </w:r>
                            <w:proofErr w:type="gramStart"/>
                            <w:r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all,</w:t>
                            </w:r>
                            <w:proofErr w:type="gramEnd"/>
                            <w:r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they just use twitter to see other’s tweets.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48.2pt;margin-top:386.05pt;width:204.9pt;height:170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" filled="f" stroked="f">
                <v:textbox>
                  <w:txbxContent>
                    <w:p w14:paraId="51BB9E13" w14:textId="77777777" w:rsidR="00D43902" w:rsidRPr="000303A0" w:rsidRDefault="00D43902" w:rsidP="00030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5AB9F6" w:themeColor="background2" w:themeShade="BF"/>
                          <w:sz w:val="28"/>
                          <w:szCs w:val="28"/>
                        </w:rPr>
                      </w:pPr>
                      <w:r w:rsidRPr="00D95162"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>You don’t have to read every tweet... you can just skim through your timeline if you like.</w:t>
                      </w:r>
                    </w:p>
                    <w:p w14:paraId="25AC1599" w14:textId="77777777" w:rsidR="00D43902" w:rsidRPr="000303A0" w:rsidRDefault="00D43902" w:rsidP="00030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5AB9F6" w:themeColor="background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>Some people barely tweet.</w:t>
                      </w:r>
                    </w:p>
                    <w:p w14:paraId="55C54820" w14:textId="77777777" w:rsidR="00D43902" w:rsidRPr="000303A0" w:rsidRDefault="00D43902" w:rsidP="00030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5AB9F6" w:themeColor="background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>Some tweet all the time.</w:t>
                      </w:r>
                    </w:p>
                    <w:p w14:paraId="0C6CE0A6" w14:textId="77777777" w:rsidR="00D43902" w:rsidRPr="000303A0" w:rsidRDefault="00D43902" w:rsidP="00030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5AB9F6" w:themeColor="background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 xml:space="preserve">And some don’t tweet at </w:t>
                      </w:r>
                      <w:proofErr w:type="gramStart"/>
                      <w:r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>all,</w:t>
                      </w:r>
                      <w:proofErr w:type="gramEnd"/>
                      <w:r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 xml:space="preserve"> they just use twitter to see other’s tweets.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303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584FA" wp14:editId="118B0AE5">
                <wp:simplePos x="0" y="0"/>
                <wp:positionH relativeFrom="page">
                  <wp:posOffset>8091170</wp:posOffset>
                </wp:positionH>
                <wp:positionV relativeFrom="page">
                  <wp:posOffset>600075</wp:posOffset>
                </wp:positionV>
                <wp:extent cx="1625600" cy="641985"/>
                <wp:effectExtent l="0" t="152400" r="25400" b="145415"/>
                <wp:wrapThrough wrapText="bothSides">
                  <wp:wrapPolygon edited="0">
                    <wp:start x="326" y="-284"/>
                    <wp:lineTo x="221" y="16307"/>
                    <wp:lineTo x="18413" y="20437"/>
                    <wp:lineTo x="18542" y="22115"/>
                    <wp:lineTo x="20861" y="20977"/>
                    <wp:lineTo x="20732" y="19299"/>
                    <wp:lineTo x="20656" y="-4166"/>
                    <wp:lineTo x="14370" y="-5435"/>
                    <wp:lineTo x="1983" y="-1097"/>
                    <wp:lineTo x="326" y="-284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8025">
                          <a:off x="0" y="0"/>
                          <a:ext cx="162560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5F98D" w14:textId="77777777" w:rsidR="00D43902" w:rsidRPr="003F148A" w:rsidRDefault="00D43902" w:rsidP="003F148A">
                            <w:pPr>
                              <w:jc w:val="center"/>
                              <w:rPr>
                                <w:color w:val="2C82F4" w:themeColor="text2" w:themeTint="99"/>
                                <w:sz w:val="32"/>
                                <w:szCs w:val="32"/>
                              </w:rPr>
                            </w:pPr>
                            <w:r w:rsidRPr="003F148A">
                              <w:rPr>
                                <w:color w:val="2C82F4" w:themeColor="text2" w:themeTint="99"/>
                                <w:sz w:val="32"/>
                                <w:szCs w:val="32"/>
                              </w:rPr>
                              <w:t>A Short Guide on How to Use</w:t>
                            </w:r>
                          </w:p>
                          <w:p w14:paraId="73A36F03" w14:textId="77777777" w:rsidR="00D43902" w:rsidRDefault="00D43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637.1pt;margin-top:47.25pt;width:128pt;height:50.55pt;rotation:718739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" mv:complextextbox="1" filled="f" stroked="f">
                <v:textbox>
                  <w:txbxContent>
                    <w:p w14:paraId="4AE5F98D" w14:textId="77777777" w:rsidR="00D43902" w:rsidRPr="003F148A" w:rsidRDefault="00D43902" w:rsidP="003F148A">
                      <w:pPr>
                        <w:jc w:val="center"/>
                        <w:rPr>
                          <w:color w:val="2C82F4" w:themeColor="text2" w:themeTint="99"/>
                          <w:sz w:val="32"/>
                          <w:szCs w:val="32"/>
                        </w:rPr>
                      </w:pPr>
                      <w:r w:rsidRPr="003F148A">
                        <w:rPr>
                          <w:color w:val="2C82F4" w:themeColor="text2" w:themeTint="99"/>
                          <w:sz w:val="32"/>
                          <w:szCs w:val="32"/>
                        </w:rPr>
                        <w:t>A Short Guide on How to Use</w:t>
                      </w:r>
                    </w:p>
                    <w:p w14:paraId="73A36F03" w14:textId="77777777" w:rsidR="00D43902" w:rsidRDefault="00D4390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162">
        <w:rPr>
          <w:noProof/>
        </w:rPr>
        <w:drawing>
          <wp:anchor distT="0" distB="0" distL="114300" distR="114300" simplePos="0" relativeHeight="251668480" behindDoc="0" locked="0" layoutInCell="1" allowOverlap="1" wp14:anchorId="1E2D9CC8" wp14:editId="56E467DE">
            <wp:simplePos x="0" y="0"/>
            <wp:positionH relativeFrom="page">
              <wp:posOffset>7157720</wp:posOffset>
            </wp:positionH>
            <wp:positionV relativeFrom="page">
              <wp:posOffset>4497070</wp:posOffset>
            </wp:positionV>
            <wp:extent cx="2442845" cy="405765"/>
            <wp:effectExtent l="0" t="0" r="0" b="635"/>
            <wp:wrapThrough wrapText="bothSides">
              <wp:wrapPolygon edited="0">
                <wp:start x="0" y="0"/>
                <wp:lineTo x="0" y="20282"/>
                <wp:lineTo x="21336" y="20282"/>
                <wp:lineTo x="21336" y="0"/>
                <wp:lineTo x="0" y="0"/>
              </wp:wrapPolygon>
            </wp:wrapThrough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62">
        <w:rPr>
          <w:noProof/>
        </w:rPr>
        <w:drawing>
          <wp:anchor distT="0" distB="0" distL="114300" distR="114300" simplePos="0" relativeHeight="251666432" behindDoc="0" locked="0" layoutInCell="1" allowOverlap="1" wp14:anchorId="137186DE" wp14:editId="054FB69D">
            <wp:simplePos x="0" y="0"/>
            <wp:positionH relativeFrom="page">
              <wp:posOffset>7161530</wp:posOffset>
            </wp:positionH>
            <wp:positionV relativeFrom="page">
              <wp:posOffset>2126615</wp:posOffset>
            </wp:positionV>
            <wp:extent cx="2439670" cy="405130"/>
            <wp:effectExtent l="0" t="0" r="0" b="1270"/>
            <wp:wrapThrough wrapText="bothSides">
              <wp:wrapPolygon edited="0">
                <wp:start x="0" y="0"/>
                <wp:lineTo x="0" y="20313"/>
                <wp:lineTo x="21364" y="20313"/>
                <wp:lineTo x="21364" y="0"/>
                <wp:lineTo x="0" y="0"/>
              </wp:wrapPolygon>
            </wp:wrapThrough>
            <wp:docPr id="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62" w:rsidRPr="00B37C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D4ED8" wp14:editId="25669BF2">
                <wp:simplePos x="0" y="0"/>
                <wp:positionH relativeFrom="page">
                  <wp:posOffset>6986270</wp:posOffset>
                </wp:positionH>
                <wp:positionV relativeFrom="page">
                  <wp:posOffset>2529840</wp:posOffset>
                </wp:positionV>
                <wp:extent cx="2602230" cy="2169160"/>
                <wp:effectExtent l="0" t="0" r="0" b="0"/>
                <wp:wrapSquare wrapText="bothSides"/>
                <wp:docPr id="4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2169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CFE01F" w14:textId="77777777" w:rsidR="00D43902" w:rsidRPr="00D95162" w:rsidRDefault="00D43902" w:rsidP="00B37C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021B2B" w:themeColor="background2" w:themeShade="1A"/>
                                <w:sz w:val="28"/>
                                <w:szCs w:val="28"/>
                              </w:rPr>
                            </w:pPr>
                            <w:r w:rsidRPr="00D95162">
                              <w:rPr>
                                <w:rFonts w:asciiTheme="minorHAnsi" w:hAnsi="Gill Sans MT"/>
                                <w:color w:val="0B86D6" w:themeColor="background2" w:themeShade="8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140 characters per tweet.</w:t>
                            </w:r>
                          </w:p>
                          <w:p w14:paraId="08D5FF19" w14:textId="77777777" w:rsidR="00D43902" w:rsidRPr="00D95162" w:rsidRDefault="00D43902" w:rsidP="00B37C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05436B" w:themeColor="background2" w:themeShade="40"/>
                                <w:sz w:val="28"/>
                                <w:szCs w:val="28"/>
                              </w:rPr>
                            </w:pPr>
                            <w:r w:rsidRPr="00D95162">
                              <w:rPr>
                                <w:rFonts w:asciiTheme="minorHAnsi"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Your followers can see your tweets.</w:t>
                            </w:r>
                          </w:p>
                          <w:p w14:paraId="14A8230C" w14:textId="77777777" w:rsidR="00D43902" w:rsidRPr="00D95162" w:rsidRDefault="00D43902" w:rsidP="00B37C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0B86D6" w:themeColor="background2" w:themeShade="80"/>
                                <w:sz w:val="28"/>
                                <w:szCs w:val="28"/>
                              </w:rPr>
                            </w:pPr>
                            <w:r w:rsidRPr="00D95162">
                              <w:rPr>
                                <w:rFonts w:asciiTheme="minorHAnsi"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Privacy options – you choose who follows you and who can see your tweets.</w:t>
                            </w:r>
                          </w:p>
                          <w:p w14:paraId="11554958" w14:textId="77777777" w:rsidR="00D43902" w:rsidRPr="00D95162" w:rsidRDefault="00D43902" w:rsidP="00B37C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="Times New Roman"/>
                                <w:color w:val="5AB9F6" w:themeColor="background2" w:themeShade="BF"/>
                                <w:sz w:val="28"/>
                                <w:szCs w:val="28"/>
                              </w:rPr>
                            </w:pPr>
                            <w:r w:rsidRPr="00D95162">
                              <w:rPr>
                                <w:rFonts w:asciiTheme="minorHAnsi" w:hAnsi="Gill Sans MT"/>
                                <w:color w:val="5AB9F6" w:themeColor="background2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You see tweets from the people you follow.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50.1pt;margin-top:199.2pt;width:204.9pt;height:17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" filled="f" stroked="f">
                <v:textbox>
                  <w:txbxContent>
                    <w:p w14:paraId="73CFE01F" w14:textId="77777777" w:rsidR="00D43902" w:rsidRPr="00D95162" w:rsidRDefault="00D43902" w:rsidP="00B37C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021B2B" w:themeColor="background2" w:themeShade="1A"/>
                          <w:sz w:val="28"/>
                          <w:szCs w:val="28"/>
                        </w:rPr>
                      </w:pPr>
                      <w:r w:rsidRPr="00D95162">
                        <w:rPr>
                          <w:rFonts w:asciiTheme="minorHAnsi" w:hAnsi="Gill Sans MT"/>
                          <w:color w:val="0B86D6" w:themeColor="background2" w:themeShade="80"/>
                          <w:kern w:val="24"/>
                          <w:sz w:val="28"/>
                          <w:szCs w:val="28"/>
                          <w:lang w:val="en-US"/>
                        </w:rPr>
                        <w:t xml:space="preserve"> 140 characters per tweet.</w:t>
                      </w:r>
                    </w:p>
                    <w:p w14:paraId="08D5FF19" w14:textId="77777777" w:rsidR="00D43902" w:rsidRPr="00D95162" w:rsidRDefault="00D43902" w:rsidP="00B37C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05436B" w:themeColor="background2" w:themeShade="40"/>
                          <w:sz w:val="28"/>
                          <w:szCs w:val="28"/>
                        </w:rPr>
                      </w:pPr>
                      <w:r w:rsidRPr="00D95162">
                        <w:rPr>
                          <w:rFonts w:asciiTheme="minorHAnsi"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  <w:lang w:val="en-US"/>
                        </w:rPr>
                        <w:t>Your followers can see your tweets.</w:t>
                      </w:r>
                    </w:p>
                    <w:p w14:paraId="14A8230C" w14:textId="77777777" w:rsidR="00D43902" w:rsidRPr="00D95162" w:rsidRDefault="00D43902" w:rsidP="00B37C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0B86D6" w:themeColor="background2" w:themeShade="80"/>
                          <w:sz w:val="28"/>
                          <w:szCs w:val="28"/>
                        </w:rPr>
                      </w:pPr>
                      <w:r w:rsidRPr="00D95162">
                        <w:rPr>
                          <w:rFonts w:asciiTheme="minorHAnsi"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  <w:lang w:val="en-US"/>
                        </w:rPr>
                        <w:t xml:space="preserve"> Privacy options – you choose who follows you and who can see your tweets.</w:t>
                      </w:r>
                    </w:p>
                    <w:p w14:paraId="11554958" w14:textId="77777777" w:rsidR="00D43902" w:rsidRPr="00D95162" w:rsidRDefault="00D43902" w:rsidP="00B37C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="Times New Roman"/>
                          <w:color w:val="5AB9F6" w:themeColor="background2" w:themeShade="BF"/>
                          <w:sz w:val="28"/>
                          <w:szCs w:val="28"/>
                        </w:rPr>
                      </w:pPr>
                      <w:r w:rsidRPr="00D95162">
                        <w:rPr>
                          <w:rFonts w:asciiTheme="minorHAnsi" w:hAnsi="Gill Sans MT"/>
                          <w:color w:val="5AB9F6" w:themeColor="background2" w:themeShade="BF"/>
                          <w:kern w:val="24"/>
                          <w:sz w:val="28"/>
                          <w:szCs w:val="28"/>
                          <w:lang w:val="en-US"/>
                        </w:rPr>
                        <w:t xml:space="preserve"> You see tweets from the people you follow.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F14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966D5" wp14:editId="086AE401">
                <wp:simplePos x="0" y="0"/>
                <wp:positionH relativeFrom="page">
                  <wp:posOffset>7101840</wp:posOffset>
                </wp:positionH>
                <wp:positionV relativeFrom="page">
                  <wp:posOffset>1828801</wp:posOffset>
                </wp:positionV>
                <wp:extent cx="2682240" cy="342900"/>
                <wp:effectExtent l="0" t="0" r="0" b="12700"/>
                <wp:wrapThrough wrapText="bothSides">
                  <wp:wrapPolygon edited="0">
                    <wp:start x="205" y="0"/>
                    <wp:lineTo x="205" y="20800"/>
                    <wp:lineTo x="21068" y="20800"/>
                    <wp:lineTo x="21068" y="0"/>
                    <wp:lineTo x="205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4E3A0" w14:textId="77777777" w:rsidR="00D43902" w:rsidRPr="003F148A" w:rsidRDefault="00D43902" w:rsidP="003F148A">
                            <w:r w:rsidRPr="003F148A">
                              <w:rPr>
                                <w:color w:val="2C82F4" w:themeColor="text2" w:themeTint="99"/>
                              </w:rPr>
                              <w:t xml:space="preserve">By Gabriela Ferenc </w:t>
                            </w:r>
                            <w:r>
                              <w:rPr>
                                <w:color w:val="2C82F4" w:themeColor="text2" w:themeTint="99"/>
                              </w:rPr>
                              <w:t xml:space="preserve">&amp; </w:t>
                            </w:r>
                            <w:r w:rsidRPr="003F148A">
                              <w:rPr>
                                <w:color w:val="2C82F4" w:themeColor="text2" w:themeTint="99"/>
                              </w:rPr>
                              <w:t>Robyn Lanphier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559.2pt;margin-top:2in;width:211.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" mv:complextextbox="1" filled="f" stroked="f">
                <v:textbox>
                  <w:txbxContent>
                    <w:p w14:paraId="5E04E3A0" w14:textId="77777777" w:rsidR="00D43902" w:rsidRPr="003F148A" w:rsidRDefault="00D43902" w:rsidP="003F148A">
                      <w:r w:rsidRPr="003F148A">
                        <w:rPr>
                          <w:color w:val="2C82F4" w:themeColor="text2" w:themeTint="99"/>
                        </w:rPr>
                        <w:t xml:space="preserve">By Gabriela Ferenc </w:t>
                      </w:r>
                      <w:r>
                        <w:rPr>
                          <w:color w:val="2C82F4" w:themeColor="text2" w:themeTint="99"/>
                        </w:rPr>
                        <w:t xml:space="preserve">&amp; </w:t>
                      </w:r>
                      <w:r w:rsidRPr="003F148A">
                        <w:rPr>
                          <w:color w:val="2C82F4" w:themeColor="text2" w:themeTint="99"/>
                        </w:rPr>
                        <w:t>Robyn Lanphier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5CE3">
        <w:rPr>
          <w:noProof/>
        </w:rPr>
        <w:drawing>
          <wp:anchor distT="0" distB="0" distL="114300" distR="114300" simplePos="0" relativeHeight="251659264" behindDoc="0" locked="0" layoutInCell="1" allowOverlap="1" wp14:anchorId="07B9C020" wp14:editId="41C6F837">
            <wp:simplePos x="0" y="0"/>
            <wp:positionH relativeFrom="page">
              <wp:posOffset>7156450</wp:posOffset>
            </wp:positionH>
            <wp:positionV relativeFrom="page">
              <wp:posOffset>546100</wp:posOffset>
            </wp:positionV>
            <wp:extent cx="2432050" cy="1282700"/>
            <wp:effectExtent l="25400" t="0" r="31750" b="419100"/>
            <wp:wrapThrough wrapText="bothSides">
              <wp:wrapPolygon edited="0">
                <wp:start x="-226" y="0"/>
                <wp:lineTo x="-226" y="28230"/>
                <wp:lineTo x="21656" y="28230"/>
                <wp:lineTo x="21656" y="0"/>
                <wp:lineTo x="-226" y="0"/>
              </wp:wrapPolygon>
            </wp:wrapThrough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282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0C2">
        <w:br w:type="page"/>
      </w:r>
      <w:r w:rsidR="002751D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7BB300" wp14:editId="0D8F0A5A">
                <wp:simplePos x="0" y="0"/>
                <wp:positionH relativeFrom="page">
                  <wp:posOffset>5200650</wp:posOffset>
                </wp:positionH>
                <wp:positionV relativeFrom="page">
                  <wp:posOffset>6508115</wp:posOffset>
                </wp:positionV>
                <wp:extent cx="2061210" cy="1243965"/>
                <wp:effectExtent l="50800" t="127000" r="21590" b="127635"/>
                <wp:wrapThrough wrapText="bothSides">
                  <wp:wrapPolygon edited="0">
                    <wp:start x="18049" y="-671"/>
                    <wp:lineTo x="574" y="-3775"/>
                    <wp:lineTo x="119" y="21053"/>
                    <wp:lineTo x="3283" y="21776"/>
                    <wp:lineTo x="3620" y="20963"/>
                    <wp:lineTo x="14912" y="20872"/>
                    <wp:lineTo x="16494" y="21234"/>
                    <wp:lineTo x="21150" y="16955"/>
                    <wp:lineTo x="21031" y="15148"/>
                    <wp:lineTo x="21213" y="52"/>
                    <wp:lineTo x="18049" y="-671"/>
                  </wp:wrapPolygon>
                </wp:wrapThrough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8775">
                          <a:off x="0" y="0"/>
                          <a:ext cx="206121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0530F67" w14:textId="77777777" w:rsidR="00D43902" w:rsidRPr="002751D0" w:rsidRDefault="00D43902" w:rsidP="002751D0">
                            <w:pPr>
                              <w:jc w:val="right"/>
                              <w:rPr>
                                <w:noProof/>
                                <w:color w:val="0292DF" w:themeColor="accent1" w:themeShade="BF"/>
                                <w:sz w:val="22"/>
                                <w:szCs w:val="22"/>
                              </w:rPr>
                            </w:pPr>
                            <w:r w:rsidRPr="002751D0">
                              <w:rPr>
                                <w:color w:val="0292DF" w:themeColor="accent1" w:themeShade="BF"/>
                                <w:sz w:val="22"/>
                                <w:szCs w:val="22"/>
                                <w:lang w:val="en-GB"/>
                              </w:rPr>
                              <w:t>The three dots just extends the tweet so you can see the date and time it was posted, and any other user interactions with this tweet.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4" type="#_x0000_t202" style="position:absolute;margin-left:409.5pt;margin-top:512.45pt;width:162.3pt;height:97.95pt;rotation:-514703fd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" mv:complextextbox="1" filled="f" stroked="f">
                <v:textbox>
                  <w:txbxContent>
                    <w:p w14:paraId="20530F67" w14:textId="77777777" w:rsidR="00D43902" w:rsidRPr="002751D0" w:rsidRDefault="00D43902" w:rsidP="002751D0">
                      <w:pPr>
                        <w:jc w:val="right"/>
                        <w:rPr>
                          <w:noProof/>
                          <w:color w:val="0292DF" w:themeColor="accent1" w:themeShade="BF"/>
                          <w:sz w:val="22"/>
                          <w:szCs w:val="22"/>
                        </w:rPr>
                      </w:pPr>
                      <w:r w:rsidRPr="002751D0">
                        <w:rPr>
                          <w:color w:val="0292DF" w:themeColor="accent1" w:themeShade="BF"/>
                          <w:sz w:val="22"/>
                          <w:szCs w:val="22"/>
                          <w:lang w:val="en-GB"/>
                        </w:rPr>
                        <w:t>The three dots just extends the tweet so you can see the date and time it was posted, and any other user interactions with this tweet.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1D0">
        <w:rPr>
          <w:noProof/>
        </w:rPr>
        <w:drawing>
          <wp:anchor distT="0" distB="0" distL="114300" distR="114300" simplePos="0" relativeHeight="251776000" behindDoc="0" locked="0" layoutInCell="1" allowOverlap="1" wp14:anchorId="438CE235" wp14:editId="0ECED7FC">
            <wp:simplePos x="0" y="0"/>
            <wp:positionH relativeFrom="page">
              <wp:posOffset>5072380</wp:posOffset>
            </wp:positionH>
            <wp:positionV relativeFrom="page">
              <wp:posOffset>6193155</wp:posOffset>
            </wp:positionV>
            <wp:extent cx="1446530" cy="478155"/>
            <wp:effectExtent l="0" t="0" r="1270" b="4445"/>
            <wp:wrapThrough wrapText="bothSides">
              <wp:wrapPolygon edited="0">
                <wp:start x="0" y="0"/>
                <wp:lineTo x="0" y="20653"/>
                <wp:lineTo x="21240" y="20653"/>
                <wp:lineTo x="21240" y="0"/>
                <wp:lineTo x="0" y="0"/>
              </wp:wrapPolygon>
            </wp:wrapThrough>
            <wp:docPr id="1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1D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409206" wp14:editId="382EC1DA">
                <wp:simplePos x="0" y="0"/>
                <wp:positionH relativeFrom="page">
                  <wp:posOffset>4990465</wp:posOffset>
                </wp:positionH>
                <wp:positionV relativeFrom="page">
                  <wp:posOffset>6106795</wp:posOffset>
                </wp:positionV>
                <wp:extent cx="2205355" cy="0"/>
                <wp:effectExtent l="50800" t="76200" r="156845" b="22860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53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92.95pt,480.85pt" to="566.6pt,48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2751D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CFA195" wp14:editId="5C76C5B7">
                <wp:simplePos x="0" y="0"/>
                <wp:positionH relativeFrom="page">
                  <wp:posOffset>5207000</wp:posOffset>
                </wp:positionH>
                <wp:positionV relativeFrom="page">
                  <wp:posOffset>5350510</wp:posOffset>
                </wp:positionV>
                <wp:extent cx="1854200" cy="0"/>
                <wp:effectExtent l="50800" t="76200" r="152400" b="22860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0pt,421.3pt" to="556pt,42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2751D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8BEF98" wp14:editId="3A738C8F">
                <wp:simplePos x="0" y="0"/>
                <wp:positionH relativeFrom="page">
                  <wp:posOffset>5140960</wp:posOffset>
                </wp:positionH>
                <wp:positionV relativeFrom="page">
                  <wp:posOffset>4702810</wp:posOffset>
                </wp:positionV>
                <wp:extent cx="2128520" cy="1490980"/>
                <wp:effectExtent l="0" t="0" r="0" b="7620"/>
                <wp:wrapThrough wrapText="bothSides">
                  <wp:wrapPolygon edited="0">
                    <wp:start x="258" y="0"/>
                    <wp:lineTo x="258" y="21342"/>
                    <wp:lineTo x="21136" y="21342"/>
                    <wp:lineTo x="21136" y="0"/>
                    <wp:lineTo x="258" y="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649265A" w14:textId="77777777" w:rsidR="00D43902" w:rsidRPr="000C1E43" w:rsidRDefault="00D43902" w:rsidP="000C1E43">
                            <w:pPr>
                              <w:rPr>
                                <w:color w:val="05436B" w:themeColor="background2" w:themeShade="40"/>
                                <w:lang w:val="en-GB"/>
                              </w:rPr>
                            </w:pPr>
                            <w:r w:rsidRPr="000C1E43">
                              <w:rPr>
                                <w:color w:val="05436B" w:themeColor="background2" w:themeShade="40"/>
                                <w:lang w:val="en-GB"/>
                              </w:rPr>
                              <w:sym w:font="Wingdings" w:char="F0E0"/>
                            </w:r>
                            <w:r w:rsidRPr="000C1E43">
                              <w:rPr>
                                <w:color w:val="05436B" w:themeColor="background2" w:themeShade="40"/>
                                <w:lang w:val="en-GB"/>
                              </w:rPr>
                              <w:t xml:space="preserve"> Liking another person’s tweet shows your appreciation for it.</w:t>
                            </w:r>
                          </w:p>
                          <w:p w14:paraId="7F513829" w14:textId="77777777" w:rsidR="00D43902" w:rsidRPr="000C1E43" w:rsidRDefault="00D43902" w:rsidP="000C1E43">
                            <w:pPr>
                              <w:rPr>
                                <w:color w:val="0B86D6" w:themeColor="background2" w:themeShade="80"/>
                              </w:rPr>
                            </w:pPr>
                            <w:r w:rsidRPr="000C1E43">
                              <w:rPr>
                                <w:color w:val="0B86D6" w:themeColor="background2" w:themeShade="80"/>
                              </w:rPr>
                              <w:sym w:font="Wingdings" w:char="F0E0"/>
                            </w:r>
                            <w:r w:rsidRPr="000C1E43">
                              <w:rPr>
                                <w:color w:val="0B86D6" w:themeColor="background2" w:themeShade="80"/>
                              </w:rPr>
                              <w:t xml:space="preserve"> It then saves into your likes, and you can see your likes anytime you like on your profile. </w:t>
                            </w:r>
                          </w:p>
                          <w:p w14:paraId="69E48B8E" w14:textId="77777777" w:rsidR="00D43902" w:rsidRDefault="00D43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5" type="#_x0000_t202" style="position:absolute;margin-left:404.8pt;margin-top:370.3pt;width:167.6pt;height:117.4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" mv:complextextbox="1" filled="f" stroked="f">
                <v:textbox>
                  <w:txbxContent>
                    <w:p w14:paraId="4649265A" w14:textId="77777777" w:rsidR="00D43902" w:rsidRPr="000C1E43" w:rsidRDefault="00D43902" w:rsidP="000C1E43">
                      <w:pPr>
                        <w:rPr>
                          <w:color w:val="05436B" w:themeColor="background2" w:themeShade="40"/>
                          <w:lang w:val="en-GB"/>
                        </w:rPr>
                      </w:pPr>
                      <w:r w:rsidRPr="000C1E43">
                        <w:rPr>
                          <w:color w:val="05436B" w:themeColor="background2" w:themeShade="40"/>
                          <w:lang w:val="en-GB"/>
                        </w:rPr>
                        <w:sym w:font="Wingdings" w:char="F0E0"/>
                      </w:r>
                      <w:r w:rsidRPr="000C1E43">
                        <w:rPr>
                          <w:color w:val="05436B" w:themeColor="background2" w:themeShade="40"/>
                          <w:lang w:val="en-GB"/>
                        </w:rPr>
                        <w:t xml:space="preserve"> Liking another person’s tweet shows your appreciation for it.</w:t>
                      </w:r>
                    </w:p>
                    <w:p w14:paraId="7F513829" w14:textId="77777777" w:rsidR="00D43902" w:rsidRPr="000C1E43" w:rsidRDefault="00D43902" w:rsidP="000C1E43">
                      <w:pPr>
                        <w:rPr>
                          <w:color w:val="0B86D6" w:themeColor="background2" w:themeShade="80"/>
                        </w:rPr>
                      </w:pPr>
                      <w:r w:rsidRPr="000C1E43">
                        <w:rPr>
                          <w:color w:val="0B86D6" w:themeColor="background2" w:themeShade="80"/>
                        </w:rPr>
                        <w:sym w:font="Wingdings" w:char="F0E0"/>
                      </w:r>
                      <w:r w:rsidRPr="000C1E43">
                        <w:rPr>
                          <w:color w:val="0B86D6" w:themeColor="background2" w:themeShade="80"/>
                        </w:rPr>
                        <w:t xml:space="preserve"> It then saves into your likes, and you can see your likes anytime you like on your profile. </w:t>
                      </w:r>
                    </w:p>
                    <w:p w14:paraId="69E48B8E" w14:textId="77777777" w:rsidR="00D43902" w:rsidRDefault="00D4390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751D0">
        <w:rPr>
          <w:noProof/>
        </w:rPr>
        <w:drawing>
          <wp:anchor distT="0" distB="0" distL="114300" distR="114300" simplePos="0" relativeHeight="251754496" behindDoc="0" locked="0" layoutInCell="1" allowOverlap="1" wp14:anchorId="7DE42AD4" wp14:editId="354C01E6">
            <wp:simplePos x="0" y="0"/>
            <wp:positionH relativeFrom="page">
              <wp:posOffset>6080760</wp:posOffset>
            </wp:positionH>
            <wp:positionV relativeFrom="page">
              <wp:posOffset>3816350</wp:posOffset>
            </wp:positionV>
            <wp:extent cx="1102995" cy="914400"/>
            <wp:effectExtent l="0" t="0" r="0" b="0"/>
            <wp:wrapThrough wrapText="bothSides">
              <wp:wrapPolygon edited="0">
                <wp:start x="0" y="0"/>
                <wp:lineTo x="0" y="21000"/>
                <wp:lineTo x="20891" y="21000"/>
                <wp:lineTo x="20891" y="0"/>
                <wp:lineTo x="0" y="0"/>
              </wp:wrapPolygon>
            </wp:wrapThrough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1D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F1AA33" wp14:editId="351B319B">
                <wp:simplePos x="0" y="0"/>
                <wp:positionH relativeFrom="page">
                  <wp:posOffset>5255895</wp:posOffset>
                </wp:positionH>
                <wp:positionV relativeFrom="page">
                  <wp:posOffset>4676775</wp:posOffset>
                </wp:positionV>
                <wp:extent cx="1854200" cy="0"/>
                <wp:effectExtent l="50800" t="76200" r="152400" b="2286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3.85pt,368.25pt" to="559.85pt,36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4AE14B" wp14:editId="26B20038">
                <wp:simplePos x="0" y="0"/>
                <wp:positionH relativeFrom="page">
                  <wp:posOffset>2851785</wp:posOffset>
                </wp:positionH>
                <wp:positionV relativeFrom="page">
                  <wp:posOffset>6393603</wp:posOffset>
                </wp:positionV>
                <wp:extent cx="1854200" cy="0"/>
                <wp:effectExtent l="50800" t="76200" r="152400" b="22860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4.55pt,503.45pt" to="370.55pt,50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BF357E" wp14:editId="6373F1BF">
                <wp:simplePos x="0" y="0"/>
                <wp:positionH relativeFrom="page">
                  <wp:posOffset>2871470</wp:posOffset>
                </wp:positionH>
                <wp:positionV relativeFrom="page">
                  <wp:posOffset>5415280</wp:posOffset>
                </wp:positionV>
                <wp:extent cx="1854200" cy="0"/>
                <wp:effectExtent l="50800" t="76200" r="152400" b="22860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6.1pt,426.4pt" to="372.1pt,42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0C1E43" w:rsidRPr="000C1E4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0E1775" wp14:editId="21A6D300">
                <wp:simplePos x="0" y="0"/>
                <wp:positionH relativeFrom="page">
                  <wp:posOffset>2654300</wp:posOffset>
                </wp:positionH>
                <wp:positionV relativeFrom="page">
                  <wp:posOffset>4702810</wp:posOffset>
                </wp:positionV>
                <wp:extent cx="2336165" cy="2534920"/>
                <wp:effectExtent l="0" t="0" r="0" b="0"/>
                <wp:wrapSquare wrapText="bothSides"/>
                <wp:docPr id="9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165" cy="2534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B91404" w14:textId="77777777" w:rsidR="00D43902" w:rsidRPr="000C1E43" w:rsidRDefault="00D43902" w:rsidP="000C1E43">
                            <w:pP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To </w:t>
                            </w:r>
                            <w:proofErr w:type="spellStart"/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>retweet</w:t>
                            </w:r>
                            <w:proofErr w:type="spellEnd"/>
                            <w:r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another users tweet, click the button with two arrows</w:t>
                            </w:r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41D8C8" w14:textId="77777777" w:rsidR="00D43902" w:rsidRPr="000C1E43" w:rsidRDefault="00D43902" w:rsidP="000C1E43">
                            <w:pP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0C1E43">
                              <w:rPr>
                                <w:rFonts w:hAnsi="Gill Sans MT"/>
                                <w:color w:val="83D3FD" w:themeColor="accent1" w:themeTint="99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83D3FD" w:themeColor="accent1" w:themeTint="99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1E43">
                              <w:rPr>
                                <w:rFonts w:hAnsi="Gill Sans MT"/>
                                <w:color w:val="83D3FD" w:themeColor="accent1" w:themeTint="99"/>
                                <w:kern w:val="24"/>
                                <w:sz w:val="28"/>
                                <w:szCs w:val="28"/>
                              </w:rPr>
                              <w:t>You can “Quote Retweet”, which means you add your own comment onto the tweet.</w:t>
                            </w:r>
                          </w:p>
                          <w:p w14:paraId="4B267042" w14:textId="77777777" w:rsidR="00D43902" w:rsidRPr="000C1E43" w:rsidRDefault="00D43902" w:rsidP="000C1E43">
                            <w:pP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Or, you can simply </w:t>
                            </w:r>
                            <w:proofErr w:type="spellStart"/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>retweet</w:t>
                            </w:r>
                            <w:proofErr w:type="spellEnd"/>
                            <w:r w:rsidRPr="000C1E43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to share this tweet on your own profile.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036" type="#_x0000_t202" style="position:absolute;margin-left:209pt;margin-top:370.3pt;width:183.95pt;height:199.6pt;z-index:251761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" filled="f" stroked="f">
                <v:textbox style="mso-fit-shape-to-text:t">
                  <w:txbxContent>
                    <w:p w14:paraId="7FB91404" w14:textId="77777777" w:rsidR="00D43902" w:rsidRPr="000C1E43" w:rsidRDefault="00D43902" w:rsidP="000C1E43">
                      <w:pPr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To </w:t>
                      </w:r>
                      <w:proofErr w:type="spellStart"/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>retweet</w:t>
                      </w:r>
                      <w:proofErr w:type="spellEnd"/>
                      <w:r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 another users tweet, click the button with two arrows</w:t>
                      </w:r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A41D8C8" w14:textId="77777777" w:rsidR="00D43902" w:rsidRPr="000C1E43" w:rsidRDefault="00D43902" w:rsidP="000C1E43">
                      <w:pPr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0C1E43">
                        <w:rPr>
                          <w:rFonts w:hAnsi="Gill Sans MT"/>
                          <w:color w:val="83D3FD" w:themeColor="accent1" w:themeTint="99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83D3FD" w:themeColor="accent1" w:themeTint="99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C1E43">
                        <w:rPr>
                          <w:rFonts w:hAnsi="Gill Sans MT"/>
                          <w:color w:val="83D3FD" w:themeColor="accent1" w:themeTint="99"/>
                          <w:kern w:val="24"/>
                          <w:sz w:val="28"/>
                          <w:szCs w:val="28"/>
                        </w:rPr>
                        <w:t>You can “Quote Retweet”, which means you add your own comment onto the tweet.</w:t>
                      </w:r>
                    </w:p>
                    <w:p w14:paraId="4B267042" w14:textId="77777777" w:rsidR="00D43902" w:rsidRPr="000C1E43" w:rsidRDefault="00D43902" w:rsidP="000C1E43">
                      <w:pPr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Or, you can simply </w:t>
                      </w:r>
                      <w:proofErr w:type="spellStart"/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>retweet</w:t>
                      </w:r>
                      <w:proofErr w:type="spellEnd"/>
                      <w:r w:rsidRPr="000C1E43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 to share this tweet on your own profile.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F96545" wp14:editId="55AEB95E">
                <wp:simplePos x="0" y="0"/>
                <wp:positionH relativeFrom="page">
                  <wp:posOffset>2871893</wp:posOffset>
                </wp:positionH>
                <wp:positionV relativeFrom="page">
                  <wp:posOffset>4653280</wp:posOffset>
                </wp:positionV>
                <wp:extent cx="1854200" cy="0"/>
                <wp:effectExtent l="50800" t="76200" r="152400" b="2286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6.15pt,366.4pt" to="372.15pt,36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0A38EC" wp14:editId="42366D2E">
                <wp:simplePos x="0" y="0"/>
                <wp:positionH relativeFrom="page">
                  <wp:posOffset>5029200</wp:posOffset>
                </wp:positionH>
                <wp:positionV relativeFrom="page">
                  <wp:posOffset>3952240</wp:posOffset>
                </wp:positionV>
                <wp:extent cx="914400" cy="270510"/>
                <wp:effectExtent l="0" t="0" r="0" b="8890"/>
                <wp:wrapThrough wrapText="bothSides">
                  <wp:wrapPolygon edited="0">
                    <wp:start x="600" y="0"/>
                    <wp:lineTo x="600" y="20282"/>
                    <wp:lineTo x="20400" y="20282"/>
                    <wp:lineTo x="20400" y="0"/>
                    <wp:lineTo x="600" y="0"/>
                  </wp:wrapPolygon>
                </wp:wrapThrough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1AD7B" w14:textId="77777777" w:rsidR="00D43902" w:rsidRPr="000303A0" w:rsidRDefault="00D43902" w:rsidP="00252396">
                            <w:r w:rsidRPr="000303A0">
                              <w:rPr>
                                <w:color w:val="2C82F4" w:themeColor="text2" w:themeTint="99"/>
                              </w:rPr>
                              <w:t>How to….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7" type="#_x0000_t202" style="position:absolute;margin-left:396pt;margin-top:311.2pt;width:1in;height:21.3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lIf9ICAAAfBgAADgAAAGRycy9lMm9Eb2MueG1srFRNb9swDL0P2H8QdE9tB0k/jDqFmyLDgKIr&#10;1g49K7KcGLMlTVISZ8P++55kO027HdZhF5kmKYp8fO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" mv:complextextbox="1" filled="f" stroked="f">
                <v:textbox>
                  <w:txbxContent>
                    <w:p w14:paraId="4C71AD7B" w14:textId="77777777" w:rsidR="00D43902" w:rsidRPr="000303A0" w:rsidRDefault="00D43902" w:rsidP="00252396">
                      <w:r w:rsidRPr="000303A0">
                        <w:rPr>
                          <w:color w:val="2C82F4" w:themeColor="text2" w:themeTint="99"/>
                        </w:rPr>
                        <w:t>How to….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07676F" wp14:editId="6017F27A">
                <wp:simplePos x="0" y="0"/>
                <wp:positionH relativeFrom="page">
                  <wp:posOffset>5163185</wp:posOffset>
                </wp:positionH>
                <wp:positionV relativeFrom="page">
                  <wp:posOffset>4072890</wp:posOffset>
                </wp:positionV>
                <wp:extent cx="1156970" cy="399415"/>
                <wp:effectExtent l="0" t="127000" r="0" b="133985"/>
                <wp:wrapThrough wrapText="bothSides">
                  <wp:wrapPolygon edited="0">
                    <wp:start x="17879" y="-2379"/>
                    <wp:lineTo x="1531" y="-11118"/>
                    <wp:lineTo x="325" y="20550"/>
                    <wp:lineTo x="2628" y="22180"/>
                    <wp:lineTo x="3314" y="19837"/>
                    <wp:lineTo x="13090" y="19684"/>
                    <wp:lineTo x="14932" y="20988"/>
                    <wp:lineTo x="20889" y="8235"/>
                    <wp:lineTo x="21104" y="-97"/>
                    <wp:lineTo x="17879" y="-2379"/>
                  </wp:wrapPolygon>
                </wp:wrapThrough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386">
                          <a:off x="0" y="0"/>
                          <a:ext cx="11569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B7DBA" w14:textId="77777777" w:rsidR="00D43902" w:rsidRDefault="00D43902" w:rsidP="00D0561B">
                            <w:r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>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8" type="#_x0000_t202" style="position:absolute;margin-left:406.55pt;margin-top:320.7pt;width:91.1pt;height:31.45pt;rotation:-899606fd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" mv:complextextbox="1" filled="f" stroked="f">
                <v:textbox>
                  <w:txbxContent>
                    <w:p w14:paraId="22EB7DBA" w14:textId="77777777" w:rsidR="00D43902" w:rsidRDefault="00D43902" w:rsidP="00D0561B">
                      <w:r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>Like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BE1468" wp14:editId="44218457">
                <wp:simplePos x="0" y="0"/>
                <wp:positionH relativeFrom="page">
                  <wp:posOffset>5506720</wp:posOffset>
                </wp:positionH>
                <wp:positionV relativeFrom="page">
                  <wp:posOffset>4474210</wp:posOffset>
                </wp:positionV>
                <wp:extent cx="1203960" cy="358140"/>
                <wp:effectExtent l="0" t="0" r="0" b="0"/>
                <wp:wrapThrough wrapText="bothSides">
                  <wp:wrapPolygon edited="0">
                    <wp:start x="456" y="0"/>
                    <wp:lineTo x="456" y="19915"/>
                    <wp:lineTo x="20506" y="19915"/>
                    <wp:lineTo x="20506" y="0"/>
                    <wp:lineTo x="456" y="0"/>
                  </wp:wrapPolygon>
                </wp:wrapThrough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B80F" w14:textId="77777777" w:rsidR="00D43902" w:rsidRPr="000303A0" w:rsidRDefault="00D43902" w:rsidP="00D0561B">
                            <w:proofErr w:type="gramStart"/>
                            <w:r>
                              <w:rPr>
                                <w:color w:val="2C82F4" w:themeColor="text2" w:themeTint="99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2C82F4" w:themeColor="text2" w:themeTint="99"/>
                              </w:rPr>
                              <w:t xml:space="preserve"> tweet!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9" type="#_x0000_t202" style="position:absolute;margin-left:433.6pt;margin-top:352.3pt;width:94.8pt;height:28.2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" mv:complextextbox="1" filled="f" stroked="f">
                <v:textbox>
                  <w:txbxContent>
                    <w:p w14:paraId="095BB80F" w14:textId="77777777" w:rsidR="00D43902" w:rsidRPr="000303A0" w:rsidRDefault="00D43902" w:rsidP="00D0561B">
                      <w:proofErr w:type="gramStart"/>
                      <w:r>
                        <w:rPr>
                          <w:color w:val="2C82F4" w:themeColor="text2" w:themeTint="99"/>
                        </w:rPr>
                        <w:t>a</w:t>
                      </w:r>
                      <w:proofErr w:type="gramEnd"/>
                      <w:r>
                        <w:rPr>
                          <w:color w:val="2C82F4" w:themeColor="text2" w:themeTint="99"/>
                        </w:rPr>
                        <w:t xml:space="preserve"> tweet!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1E4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DEDE0A" wp14:editId="04F8F6B6">
                <wp:simplePos x="0" y="0"/>
                <wp:positionH relativeFrom="page">
                  <wp:posOffset>3456940</wp:posOffset>
                </wp:positionH>
                <wp:positionV relativeFrom="page">
                  <wp:posOffset>4267200</wp:posOffset>
                </wp:positionV>
                <wp:extent cx="1203960" cy="358140"/>
                <wp:effectExtent l="0" t="0" r="0" b="0"/>
                <wp:wrapThrough wrapText="bothSides">
                  <wp:wrapPolygon edited="0">
                    <wp:start x="456" y="0"/>
                    <wp:lineTo x="456" y="19915"/>
                    <wp:lineTo x="20506" y="19915"/>
                    <wp:lineTo x="20506" y="0"/>
                    <wp:lineTo x="456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585A" w14:textId="77777777" w:rsidR="00D43902" w:rsidRPr="000303A0" w:rsidRDefault="00D43902" w:rsidP="00D0561B">
                            <w:proofErr w:type="gramStart"/>
                            <w:r>
                              <w:rPr>
                                <w:color w:val="2C82F4" w:themeColor="text2" w:themeTint="99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2C82F4" w:themeColor="text2" w:themeTint="99"/>
                              </w:rPr>
                              <w:t xml:space="preserve"> tweet!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0" type="#_x0000_t202" style="position:absolute;margin-left:272.2pt;margin-top:336pt;width:94.8pt;height:28.2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" mv:complextextbox="1" filled="f" stroked="f">
                <v:textbox>
                  <w:txbxContent>
                    <w:p w14:paraId="3D3E585A" w14:textId="77777777" w:rsidR="00D43902" w:rsidRPr="000303A0" w:rsidRDefault="00D43902" w:rsidP="00D0561B">
                      <w:proofErr w:type="gramStart"/>
                      <w:r>
                        <w:rPr>
                          <w:color w:val="2C82F4" w:themeColor="text2" w:themeTint="99"/>
                        </w:rPr>
                        <w:t>a</w:t>
                      </w:r>
                      <w:proofErr w:type="gramEnd"/>
                      <w:r>
                        <w:rPr>
                          <w:color w:val="2C82F4" w:themeColor="text2" w:themeTint="99"/>
                        </w:rPr>
                        <w:t xml:space="preserve"> tweet!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561B">
        <w:rPr>
          <w:noProof/>
        </w:rPr>
        <w:drawing>
          <wp:anchor distT="0" distB="0" distL="114300" distR="114300" simplePos="0" relativeHeight="251746304" behindDoc="0" locked="0" layoutInCell="1" allowOverlap="1" wp14:anchorId="5E1D45C2" wp14:editId="240A12AC">
            <wp:simplePos x="0" y="0"/>
            <wp:positionH relativeFrom="page">
              <wp:posOffset>4028440</wp:posOffset>
            </wp:positionH>
            <wp:positionV relativeFrom="page">
              <wp:posOffset>3918585</wp:posOffset>
            </wp:positionV>
            <wp:extent cx="932180" cy="662305"/>
            <wp:effectExtent l="0" t="0" r="7620" b="0"/>
            <wp:wrapThrough wrapText="bothSides">
              <wp:wrapPolygon edited="0">
                <wp:start x="0" y="0"/>
                <wp:lineTo x="0" y="20709"/>
                <wp:lineTo x="21188" y="20709"/>
                <wp:lineTo x="21188" y="0"/>
                <wp:lineTo x="0" y="0"/>
              </wp:wrapPolygon>
            </wp:wrapThrough>
            <wp:docPr id="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61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7B193E" wp14:editId="5A84214F">
                <wp:simplePos x="0" y="0"/>
                <wp:positionH relativeFrom="page">
                  <wp:posOffset>2766695</wp:posOffset>
                </wp:positionH>
                <wp:positionV relativeFrom="page">
                  <wp:posOffset>3987165</wp:posOffset>
                </wp:positionV>
                <wp:extent cx="1156970" cy="500380"/>
                <wp:effectExtent l="0" t="127000" r="11430" b="134620"/>
                <wp:wrapThrough wrapText="bothSides">
                  <wp:wrapPolygon edited="0">
                    <wp:start x="18103" y="-1836"/>
                    <wp:lineTo x="1754" y="-8813"/>
                    <wp:lineTo x="415" y="8490"/>
                    <wp:lineTo x="559" y="20987"/>
                    <wp:lineTo x="2402" y="22027"/>
                    <wp:lineTo x="3087" y="20157"/>
                    <wp:lineTo x="20684" y="19938"/>
                    <wp:lineTo x="20867" y="-275"/>
                    <wp:lineTo x="18103" y="-1836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386">
                          <a:off x="0" y="0"/>
                          <a:ext cx="11569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6FF87" w14:textId="77777777" w:rsidR="00D43902" w:rsidRDefault="00D43902" w:rsidP="00D0561B">
                            <w:r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>Retweet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41" type="#_x0000_t202" style="position:absolute;margin-left:217.85pt;margin-top:313.95pt;width:91.1pt;height:39.4pt;rotation:-899606fd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" mv:complextextbox="1" filled="f" stroked="f">
                <v:textbox>
                  <w:txbxContent>
                    <w:p w14:paraId="3A86FF87" w14:textId="77777777" w:rsidR="00D43902" w:rsidRDefault="00D43902" w:rsidP="00D0561B">
                      <w:r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>Retweet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561B" w:rsidRPr="0025239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FEBFF9" wp14:editId="5D1778FD">
                <wp:simplePos x="0" y="0"/>
                <wp:positionH relativeFrom="page">
                  <wp:posOffset>537210</wp:posOffset>
                </wp:positionH>
                <wp:positionV relativeFrom="page">
                  <wp:posOffset>4542790</wp:posOffset>
                </wp:positionV>
                <wp:extent cx="1709420" cy="1348105"/>
                <wp:effectExtent l="0" t="0" r="0" b="0"/>
                <wp:wrapSquare wrapText="bothSides"/>
                <wp:docPr id="8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348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584D39" w14:textId="77777777" w:rsidR="00D43902" w:rsidRPr="00D0561B" w:rsidRDefault="00D43902" w:rsidP="00D0561B">
                            <w:pPr>
                              <w:rPr>
                                <w:rFonts w:eastAsia="Times New Roman" w:cs="Times New Roman"/>
                                <w:color w:val="0292DF" w:themeColor="accent1" w:themeShade="BF"/>
                                <w:sz w:val="28"/>
                                <w:szCs w:val="28"/>
                              </w:rPr>
                            </w:pPr>
                            <w:r w:rsidRPr="00D0561B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D0561B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To reply to another users tweet, simply click the arrow button underneath their tweet.</w:t>
                            </w:r>
                          </w:p>
                          <w:p w14:paraId="3A976005" w14:textId="77777777" w:rsidR="00D43902" w:rsidRPr="00252396" w:rsidRDefault="00D43902" w:rsidP="00D0561B">
                            <w:pPr>
                              <w:rPr>
                                <w:rFonts w:eastAsia="Times New Roman" w:cs="Times New Roman"/>
                                <w:color w:val="0292DF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2" type="#_x0000_t202" style="position:absolute;margin-left:42.3pt;margin-top:357.7pt;width:134.6pt;height:106.1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" filled="f" stroked="f">
                <v:textbox>
                  <w:txbxContent>
                    <w:p w14:paraId="34584D39" w14:textId="77777777" w:rsidR="00D43902" w:rsidRPr="00D0561B" w:rsidRDefault="00D43902" w:rsidP="00D0561B">
                      <w:pPr>
                        <w:rPr>
                          <w:rFonts w:eastAsia="Times New Roman" w:cs="Times New Roman"/>
                          <w:color w:val="0292DF" w:themeColor="accent1" w:themeShade="BF"/>
                          <w:sz w:val="28"/>
                          <w:szCs w:val="28"/>
                        </w:rPr>
                      </w:pPr>
                      <w:r w:rsidRPr="00D0561B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 w:rsidRPr="00D0561B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 To reply to another users tweet, simply click the arrow button underneath their tweet.</w:t>
                      </w:r>
                    </w:p>
                    <w:p w14:paraId="3A976005" w14:textId="77777777" w:rsidR="00D43902" w:rsidRPr="00252396" w:rsidRDefault="00D43902" w:rsidP="00D0561B">
                      <w:pPr>
                        <w:rPr>
                          <w:rFonts w:eastAsia="Times New Roman" w:cs="Times New Roman"/>
                          <w:color w:val="0292DF" w:themeColor="accent1" w:themeShade="BF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0561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897154" wp14:editId="7BCD812C">
                <wp:simplePos x="0" y="0"/>
                <wp:positionH relativeFrom="page">
                  <wp:posOffset>638175</wp:posOffset>
                </wp:positionH>
                <wp:positionV relativeFrom="page">
                  <wp:posOffset>5940848</wp:posOffset>
                </wp:positionV>
                <wp:extent cx="1854200" cy="0"/>
                <wp:effectExtent l="50800" t="76200" r="152400" b="2286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0.25pt,467.8pt" to="196.25pt,46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D0561B" w:rsidRPr="0025239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E17723" wp14:editId="05A440D3">
                <wp:simplePos x="0" y="0"/>
                <wp:positionH relativeFrom="page">
                  <wp:posOffset>513080</wp:posOffset>
                </wp:positionH>
                <wp:positionV relativeFrom="page">
                  <wp:posOffset>6080760</wp:posOffset>
                </wp:positionV>
                <wp:extent cx="2165350" cy="1348105"/>
                <wp:effectExtent l="0" t="0" r="0" b="0"/>
                <wp:wrapSquare wrapText="bothSides"/>
                <wp:docPr id="8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348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50230" w14:textId="77777777" w:rsidR="00D43902" w:rsidRPr="00D0561B" w:rsidRDefault="00D43902" w:rsidP="00D0561B">
                            <w:pPr>
                              <w:rPr>
                                <w:rFonts w:eastAsia="Times New Roman" w:cs="Times New Roman"/>
                                <w:color w:val="0292DF" w:themeColor="accent1" w:themeShade="BF"/>
                                <w:sz w:val="28"/>
                                <w:szCs w:val="28"/>
                              </w:rPr>
                            </w:pPr>
                            <w:r w:rsidRPr="00D0561B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D0561B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</w:rPr>
                              <w:t>Clicking on this button will pre-make a tweet for you with their @handle ready so you just need to write your reply and send!</w:t>
                            </w:r>
                          </w:p>
                          <w:p w14:paraId="5371C606" w14:textId="77777777" w:rsidR="00D43902" w:rsidRPr="00252396" w:rsidRDefault="00D43902" w:rsidP="00D0561B">
                            <w:pPr>
                              <w:rPr>
                                <w:rFonts w:eastAsia="Times New Roman" w:cs="Times New Roman"/>
                                <w:color w:val="0292DF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0.4pt;margin-top:478.8pt;width:170.5pt;height:106.1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" filled="f" stroked="f">
                <v:textbox>
                  <w:txbxContent>
                    <w:p w14:paraId="55450230" w14:textId="77777777" w:rsidR="00D43902" w:rsidRPr="00D0561B" w:rsidRDefault="00D43902" w:rsidP="00D0561B">
                      <w:pPr>
                        <w:rPr>
                          <w:rFonts w:eastAsia="Times New Roman" w:cs="Times New Roman"/>
                          <w:color w:val="0292DF" w:themeColor="accent1" w:themeShade="BF"/>
                          <w:sz w:val="28"/>
                          <w:szCs w:val="28"/>
                        </w:rPr>
                      </w:pPr>
                      <w:r w:rsidRPr="00D0561B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sym w:font="Wingdings" w:char="F0E0"/>
                      </w:r>
                      <w:r w:rsidRPr="00D0561B"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Ansi="Gill Sans MT"/>
                          <w:color w:val="0292DF" w:themeColor="accent1" w:themeShade="BF"/>
                          <w:kern w:val="24"/>
                          <w:sz w:val="28"/>
                          <w:szCs w:val="28"/>
                        </w:rPr>
                        <w:t>Clicking on this button will pre-make a tweet for you with their @handle ready so you just need to write your reply and send!</w:t>
                      </w:r>
                    </w:p>
                    <w:p w14:paraId="5371C606" w14:textId="77777777" w:rsidR="00D43902" w:rsidRPr="00252396" w:rsidRDefault="00D43902" w:rsidP="00D0561B">
                      <w:pPr>
                        <w:rPr>
                          <w:rFonts w:eastAsia="Times New Roman" w:cs="Times New Roman"/>
                          <w:color w:val="0292DF" w:themeColor="accent1" w:themeShade="BF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0561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57A098" wp14:editId="01B894B4">
                <wp:simplePos x="0" y="0"/>
                <wp:positionH relativeFrom="page">
                  <wp:posOffset>640080</wp:posOffset>
                </wp:positionH>
                <wp:positionV relativeFrom="page">
                  <wp:posOffset>4465320</wp:posOffset>
                </wp:positionV>
                <wp:extent cx="1854200" cy="0"/>
                <wp:effectExtent l="50800" t="76200" r="152400" b="22860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0.4pt,351.6pt" to="196.4pt,3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D0561B">
        <w:rPr>
          <w:noProof/>
        </w:rPr>
        <w:drawing>
          <wp:anchor distT="0" distB="0" distL="114300" distR="114300" simplePos="0" relativeHeight="251729920" behindDoc="0" locked="0" layoutInCell="1" allowOverlap="1" wp14:anchorId="212D7AAF" wp14:editId="68C85561">
            <wp:simplePos x="0" y="0"/>
            <wp:positionH relativeFrom="page">
              <wp:posOffset>2014855</wp:posOffset>
            </wp:positionH>
            <wp:positionV relativeFrom="page">
              <wp:posOffset>3836035</wp:posOffset>
            </wp:positionV>
            <wp:extent cx="617220" cy="1717040"/>
            <wp:effectExtent l="0" t="0" r="0" b="10160"/>
            <wp:wrapThrough wrapText="bothSides">
              <wp:wrapPolygon edited="0">
                <wp:start x="8000" y="320"/>
                <wp:lineTo x="1778" y="1917"/>
                <wp:lineTo x="1778" y="2876"/>
                <wp:lineTo x="7111" y="6071"/>
                <wp:lineTo x="1778" y="9905"/>
                <wp:lineTo x="1778" y="10864"/>
                <wp:lineTo x="7111" y="11183"/>
                <wp:lineTo x="5333" y="16296"/>
                <wp:lineTo x="1778" y="17254"/>
                <wp:lineTo x="2667" y="18533"/>
                <wp:lineTo x="7111" y="21408"/>
                <wp:lineTo x="11556" y="21408"/>
                <wp:lineTo x="18667" y="19172"/>
                <wp:lineTo x="18667" y="17574"/>
                <wp:lineTo x="12444" y="16296"/>
                <wp:lineTo x="19556" y="11183"/>
                <wp:lineTo x="12444" y="6071"/>
                <wp:lineTo x="18667" y="4473"/>
                <wp:lineTo x="18667" y="2876"/>
                <wp:lineTo x="12444" y="320"/>
                <wp:lineTo x="8000" y="320"/>
              </wp:wrapPolygon>
            </wp:wrapThrough>
            <wp:docPr id="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61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8057DB" wp14:editId="1EB762CC">
                <wp:simplePos x="0" y="0"/>
                <wp:positionH relativeFrom="page">
                  <wp:posOffset>1290320</wp:posOffset>
                </wp:positionH>
                <wp:positionV relativeFrom="page">
                  <wp:posOffset>4107180</wp:posOffset>
                </wp:positionV>
                <wp:extent cx="1203960" cy="358255"/>
                <wp:effectExtent l="0" t="0" r="0" b="0"/>
                <wp:wrapThrough wrapText="bothSides">
                  <wp:wrapPolygon edited="0">
                    <wp:start x="456" y="0"/>
                    <wp:lineTo x="456" y="19915"/>
                    <wp:lineTo x="20506" y="19915"/>
                    <wp:lineTo x="20506" y="0"/>
                    <wp:lineTo x="456" y="0"/>
                  </wp:wrapPolygon>
                </wp:wrapThrough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DD8E5" w14:textId="77777777" w:rsidR="00D43902" w:rsidRPr="000303A0" w:rsidRDefault="00D43902" w:rsidP="00D0561B">
                            <w:proofErr w:type="gramStart"/>
                            <w:r>
                              <w:rPr>
                                <w:color w:val="2C82F4" w:themeColor="text2" w:themeTint="99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2C82F4" w:themeColor="text2" w:themeTint="99"/>
                              </w:rPr>
                              <w:t xml:space="preserve"> a tweet!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4" type="#_x0000_t202" style="position:absolute;margin-left:101.6pt;margin-top:323.4pt;width:94.8pt;height:28.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" mv:complextextbox="1" filled="f" stroked="f">
                <v:textbox>
                  <w:txbxContent>
                    <w:p w14:paraId="42BDD8E5" w14:textId="77777777" w:rsidR="00D43902" w:rsidRPr="000303A0" w:rsidRDefault="00D43902" w:rsidP="00D0561B">
                      <w:proofErr w:type="gramStart"/>
                      <w:r>
                        <w:rPr>
                          <w:color w:val="2C82F4" w:themeColor="text2" w:themeTint="99"/>
                        </w:rPr>
                        <w:t>to</w:t>
                      </w:r>
                      <w:proofErr w:type="gramEnd"/>
                      <w:r>
                        <w:rPr>
                          <w:color w:val="2C82F4" w:themeColor="text2" w:themeTint="99"/>
                        </w:rPr>
                        <w:t xml:space="preserve"> a tweet!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561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55F7B5" wp14:editId="090CE586">
                <wp:simplePos x="0" y="0"/>
                <wp:positionH relativeFrom="page">
                  <wp:posOffset>633095</wp:posOffset>
                </wp:positionH>
                <wp:positionV relativeFrom="page">
                  <wp:posOffset>3963035</wp:posOffset>
                </wp:positionV>
                <wp:extent cx="836930" cy="408940"/>
                <wp:effectExtent l="0" t="101600" r="0" b="99060"/>
                <wp:wrapThrough wrapText="bothSides">
                  <wp:wrapPolygon edited="0">
                    <wp:start x="18103" y="-2191"/>
                    <wp:lineTo x="1872" y="-7543"/>
                    <wp:lineTo x="516" y="20781"/>
                    <wp:lineTo x="3063" y="22055"/>
                    <wp:lineTo x="15303" y="21269"/>
                    <wp:lineTo x="20680" y="10146"/>
                    <wp:lineTo x="20651" y="-917"/>
                    <wp:lineTo x="18103" y="-2191"/>
                  </wp:wrapPolygon>
                </wp:wrapThrough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386">
                          <a:off x="0" y="0"/>
                          <a:ext cx="83693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6C97D" w14:textId="77777777" w:rsidR="00D43902" w:rsidRPr="008043B2" w:rsidRDefault="00D43902" w:rsidP="00D0561B">
                            <w:pPr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>Reply</w:t>
                            </w:r>
                          </w:p>
                          <w:p w14:paraId="7F4C8737" w14:textId="77777777" w:rsidR="00D43902" w:rsidRDefault="00D43902" w:rsidP="00D056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5" type="#_x0000_t202" style="position:absolute;margin-left:49.85pt;margin-top:312.05pt;width:65.9pt;height:32.2pt;rotation:-899606fd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" mv:complextextbox="1" filled="f" stroked="f">
                <v:textbox>
                  <w:txbxContent>
                    <w:p w14:paraId="2166C97D" w14:textId="77777777" w:rsidR="00D43902" w:rsidRPr="008043B2" w:rsidRDefault="00D43902" w:rsidP="00D0561B">
                      <w:pPr>
                        <w:rPr>
                          <w:color w:val="0B86D6" w:themeColor="background2" w:themeShade="80"/>
                          <w:sz w:val="44"/>
                          <w:szCs w:val="44"/>
                        </w:rPr>
                      </w:pPr>
                      <w:r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>Reply</w:t>
                      </w:r>
                    </w:p>
                    <w:p w14:paraId="7F4C8737" w14:textId="77777777" w:rsidR="00D43902" w:rsidRDefault="00D43902" w:rsidP="00D0561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CE0871" wp14:editId="5126AAD2">
                <wp:simplePos x="0" y="0"/>
                <wp:positionH relativeFrom="page">
                  <wp:posOffset>2678430</wp:posOffset>
                </wp:positionH>
                <wp:positionV relativeFrom="page">
                  <wp:posOffset>3836670</wp:posOffset>
                </wp:positionV>
                <wp:extent cx="914400" cy="270510"/>
                <wp:effectExtent l="0" t="0" r="0" b="8890"/>
                <wp:wrapThrough wrapText="bothSides">
                  <wp:wrapPolygon edited="0">
                    <wp:start x="600" y="0"/>
                    <wp:lineTo x="600" y="20282"/>
                    <wp:lineTo x="20400" y="20282"/>
                    <wp:lineTo x="20400" y="0"/>
                    <wp:lineTo x="600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C3E4" w14:textId="77777777" w:rsidR="00D43902" w:rsidRPr="000303A0" w:rsidRDefault="00D43902" w:rsidP="00252396">
                            <w:r w:rsidRPr="000303A0">
                              <w:rPr>
                                <w:color w:val="2C82F4" w:themeColor="text2" w:themeTint="99"/>
                              </w:rPr>
                              <w:t>How to….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6" type="#_x0000_t202" style="position:absolute;margin-left:210.9pt;margin-top:302.1pt;width:1in;height:21.3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" mv:complextextbox="1" filled="f" stroked="f">
                <v:textbox>
                  <w:txbxContent>
                    <w:p w14:paraId="58D2C3E4" w14:textId="77777777" w:rsidR="00D43902" w:rsidRPr="000303A0" w:rsidRDefault="00D43902" w:rsidP="00252396">
                      <w:r w:rsidRPr="000303A0">
                        <w:rPr>
                          <w:color w:val="2C82F4" w:themeColor="text2" w:themeTint="99"/>
                        </w:rPr>
                        <w:t>How to….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7416F9" wp14:editId="27A242BF">
                <wp:simplePos x="0" y="0"/>
                <wp:positionH relativeFrom="page">
                  <wp:posOffset>431800</wp:posOffset>
                </wp:positionH>
                <wp:positionV relativeFrom="page">
                  <wp:posOffset>3836670</wp:posOffset>
                </wp:positionV>
                <wp:extent cx="914400" cy="270510"/>
                <wp:effectExtent l="0" t="0" r="0" b="8890"/>
                <wp:wrapThrough wrapText="bothSides">
                  <wp:wrapPolygon edited="0">
                    <wp:start x="600" y="0"/>
                    <wp:lineTo x="600" y="20282"/>
                    <wp:lineTo x="20400" y="20282"/>
                    <wp:lineTo x="20400" y="0"/>
                    <wp:lineTo x="600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61D93" w14:textId="77777777" w:rsidR="00D43902" w:rsidRPr="000303A0" w:rsidRDefault="00D43902" w:rsidP="00252396">
                            <w:r w:rsidRPr="000303A0">
                              <w:rPr>
                                <w:color w:val="2C82F4" w:themeColor="text2" w:themeTint="99"/>
                              </w:rPr>
                              <w:t>How to….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7" type="#_x0000_t202" style="position:absolute;margin-left:34pt;margin-top:302.1pt;width:1in;height:21.3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" mv:complextextbox="1" filled="f" stroked="f">
                <v:textbox>
                  <w:txbxContent>
                    <w:p w14:paraId="26261D93" w14:textId="77777777" w:rsidR="00D43902" w:rsidRPr="000303A0" w:rsidRDefault="00D43902" w:rsidP="00252396">
                      <w:r w:rsidRPr="000303A0">
                        <w:rPr>
                          <w:color w:val="2C82F4" w:themeColor="text2" w:themeTint="99"/>
                        </w:rPr>
                        <w:t>How to….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E76FA2" wp14:editId="47B24FF3">
                <wp:simplePos x="0" y="0"/>
                <wp:positionH relativeFrom="page">
                  <wp:posOffset>2654300</wp:posOffset>
                </wp:positionH>
                <wp:positionV relativeFrom="page">
                  <wp:posOffset>3810000</wp:posOffset>
                </wp:positionV>
                <wp:extent cx="0" cy="3505200"/>
                <wp:effectExtent l="76200" t="50800" r="228600" b="2032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9pt,300pt" to="209pt,8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B1FCAA" wp14:editId="2D36C200">
                <wp:simplePos x="0" y="0"/>
                <wp:positionH relativeFrom="page">
                  <wp:posOffset>5029200</wp:posOffset>
                </wp:positionH>
                <wp:positionV relativeFrom="page">
                  <wp:posOffset>3810000</wp:posOffset>
                </wp:positionV>
                <wp:extent cx="0" cy="3505200"/>
                <wp:effectExtent l="76200" t="50800" r="228600" b="2032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96pt,300pt" to="396pt,8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BD5557" wp14:editId="027FAE32">
                <wp:simplePos x="0" y="0"/>
                <wp:positionH relativeFrom="page">
                  <wp:posOffset>5168900</wp:posOffset>
                </wp:positionH>
                <wp:positionV relativeFrom="page">
                  <wp:posOffset>595630</wp:posOffset>
                </wp:positionV>
                <wp:extent cx="1214755" cy="376555"/>
                <wp:effectExtent l="0" t="127000" r="0" b="131445"/>
                <wp:wrapThrough wrapText="bothSides">
                  <wp:wrapPolygon edited="0">
                    <wp:start x="17872" y="-2244"/>
                    <wp:lineTo x="1424" y="-12205"/>
                    <wp:lineTo x="383" y="19971"/>
                    <wp:lineTo x="3454" y="22391"/>
                    <wp:lineTo x="4107" y="19906"/>
                    <wp:lineTo x="11117" y="19430"/>
                    <wp:lineTo x="12872" y="20813"/>
                    <wp:lineTo x="20846" y="7599"/>
                    <wp:lineTo x="20944" y="177"/>
                    <wp:lineTo x="17872" y="-2244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386">
                          <a:off x="0" y="0"/>
                          <a:ext cx="121475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8166A" w14:textId="77777777" w:rsidR="00D43902" w:rsidRPr="008043B2" w:rsidRDefault="00D43902" w:rsidP="00B3661E">
                            <w:pPr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>Mention</w:t>
                            </w:r>
                          </w:p>
                          <w:p w14:paraId="7BF0CBBA" w14:textId="77777777" w:rsidR="00D43902" w:rsidRDefault="00D43902" w:rsidP="00B366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8" type="#_x0000_t202" style="position:absolute;margin-left:407pt;margin-top:46.9pt;width:95.65pt;height:29.65pt;rotation:-899606fd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" mv:complextextbox="1" filled="f" stroked="f">
                <v:textbox>
                  <w:txbxContent>
                    <w:p w14:paraId="6B28166A" w14:textId="77777777" w:rsidR="00D43902" w:rsidRPr="008043B2" w:rsidRDefault="00D43902" w:rsidP="00B3661E">
                      <w:pPr>
                        <w:rPr>
                          <w:color w:val="0B86D6" w:themeColor="background2" w:themeShade="80"/>
                          <w:sz w:val="44"/>
                          <w:szCs w:val="44"/>
                        </w:rPr>
                      </w:pPr>
                      <w:r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>Mention</w:t>
                      </w:r>
                    </w:p>
                    <w:p w14:paraId="7BF0CBBA" w14:textId="77777777" w:rsidR="00D43902" w:rsidRDefault="00D43902" w:rsidP="00B3661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4A617E" wp14:editId="7B8B1ADB">
                <wp:simplePos x="0" y="0"/>
                <wp:positionH relativeFrom="page">
                  <wp:posOffset>5092700</wp:posOffset>
                </wp:positionH>
                <wp:positionV relativeFrom="page">
                  <wp:posOffset>520700</wp:posOffset>
                </wp:positionV>
                <wp:extent cx="914400" cy="270510"/>
                <wp:effectExtent l="0" t="0" r="0" b="8890"/>
                <wp:wrapThrough wrapText="bothSides">
                  <wp:wrapPolygon edited="0">
                    <wp:start x="600" y="0"/>
                    <wp:lineTo x="600" y="20282"/>
                    <wp:lineTo x="20400" y="20282"/>
                    <wp:lineTo x="20400" y="0"/>
                    <wp:lineTo x="60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13F8" w14:textId="77777777" w:rsidR="00D43902" w:rsidRPr="000303A0" w:rsidRDefault="00D43902" w:rsidP="00252396">
                            <w:r w:rsidRPr="000303A0">
                              <w:rPr>
                                <w:color w:val="2C82F4" w:themeColor="text2" w:themeTint="99"/>
                              </w:rPr>
                              <w:t>How to….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9" type="#_x0000_t202" style="position:absolute;margin-left:401pt;margin-top:41pt;width:1in;height:21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" mv:complextextbox="1" filled="f" stroked="f">
                <v:textbox>
                  <w:txbxContent>
                    <w:p w14:paraId="33CA13F8" w14:textId="77777777" w:rsidR="00D43902" w:rsidRPr="000303A0" w:rsidRDefault="00D43902" w:rsidP="00252396">
                      <w:r w:rsidRPr="000303A0">
                        <w:rPr>
                          <w:color w:val="2C82F4" w:themeColor="text2" w:themeTint="99"/>
                        </w:rPr>
                        <w:t>How to….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922CAF" wp14:editId="5CC9096B">
                <wp:simplePos x="0" y="0"/>
                <wp:positionH relativeFrom="page">
                  <wp:posOffset>6032500</wp:posOffset>
                </wp:positionH>
                <wp:positionV relativeFrom="page">
                  <wp:posOffset>775335</wp:posOffset>
                </wp:positionV>
                <wp:extent cx="1320800" cy="295275"/>
                <wp:effectExtent l="0" t="0" r="0" b="9525"/>
                <wp:wrapThrough wrapText="bothSides">
                  <wp:wrapPolygon edited="0">
                    <wp:start x="415" y="0"/>
                    <wp:lineTo x="415" y="20439"/>
                    <wp:lineTo x="20769" y="20439"/>
                    <wp:lineTo x="20769" y="0"/>
                    <wp:lineTo x="415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254A8" w14:textId="77777777" w:rsidR="00D43902" w:rsidRPr="000303A0" w:rsidRDefault="00D43902" w:rsidP="00B3661E">
                            <w:proofErr w:type="gramStart"/>
                            <w:r>
                              <w:rPr>
                                <w:color w:val="2C82F4" w:themeColor="text2" w:themeTint="99"/>
                              </w:rPr>
                              <w:t>another</w:t>
                            </w:r>
                            <w:proofErr w:type="gramEnd"/>
                            <w:r>
                              <w:rPr>
                                <w:color w:val="2C82F4" w:themeColor="text2" w:themeTint="99"/>
                              </w:rPr>
                              <w:t xml:space="preserve"> user!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0" type="#_x0000_t202" style="position:absolute;margin-left:475pt;margin-top:61.05pt;width:104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" mv:complextextbox="1" filled="f" stroked="f">
                <v:textbox>
                  <w:txbxContent>
                    <w:p w14:paraId="203254A8" w14:textId="77777777" w:rsidR="00D43902" w:rsidRPr="000303A0" w:rsidRDefault="00D43902" w:rsidP="00B3661E">
                      <w:proofErr w:type="gramStart"/>
                      <w:r>
                        <w:rPr>
                          <w:color w:val="2C82F4" w:themeColor="text2" w:themeTint="99"/>
                        </w:rPr>
                        <w:t>another</w:t>
                      </w:r>
                      <w:proofErr w:type="gramEnd"/>
                      <w:r>
                        <w:rPr>
                          <w:color w:val="2C82F4" w:themeColor="text2" w:themeTint="99"/>
                        </w:rPr>
                        <w:t xml:space="preserve"> user!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2396" w:rsidRPr="0025239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7B3187" wp14:editId="3C27D1D9">
                <wp:simplePos x="0" y="0"/>
                <wp:positionH relativeFrom="page">
                  <wp:posOffset>5092700</wp:posOffset>
                </wp:positionH>
                <wp:positionV relativeFrom="page">
                  <wp:posOffset>1844675</wp:posOffset>
                </wp:positionV>
                <wp:extent cx="2057400" cy="2063115"/>
                <wp:effectExtent l="0" t="0" r="0" b="0"/>
                <wp:wrapSquare wrapText="bothSides"/>
                <wp:docPr id="7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63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A46856" w14:textId="77777777" w:rsidR="00D43902" w:rsidRPr="00252396" w:rsidRDefault="00D43902" w:rsidP="00252396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sym w:font="Wingdings" w:char="F0E0"/>
                            </w:r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t xml:space="preserve"> To mention someone, use the @ sign before their username (with no space)</w:t>
                            </w:r>
                          </w:p>
                          <w:p w14:paraId="02436025" w14:textId="77777777" w:rsidR="00D43902" w:rsidRPr="00252396" w:rsidRDefault="00D43902" w:rsidP="00252396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252396">
                              <w:rPr>
                                <w:rFonts w:hAnsi="Gill Sans MT"/>
                                <w:color w:val="052E65" w:themeColor="text2" w:themeShade="BF"/>
                                <w:kern w:val="24"/>
                              </w:rPr>
                              <w:sym w:font="Wingdings" w:char="F0E0"/>
                            </w:r>
                            <w:r w:rsidRPr="00252396">
                              <w:rPr>
                                <w:rFonts w:hAnsi="Gill Sans MT"/>
                                <w:color w:val="052E65" w:themeColor="text2" w:themeShade="BF"/>
                                <w:kern w:val="24"/>
                              </w:rPr>
                              <w:t xml:space="preserve"> They will then receive a notification from your account to theirs.</w:t>
                            </w:r>
                          </w:p>
                          <w:p w14:paraId="6DCC280E" w14:textId="77777777" w:rsidR="00D43902" w:rsidRPr="00252396" w:rsidRDefault="00D43902" w:rsidP="00252396">
                            <w:pPr>
                              <w:rPr>
                                <w:rFonts w:eastAsia="Times New Roman" w:cs="Times New Roman"/>
                                <w:color w:val="0292DF" w:themeColor="accent1" w:themeShade="BF"/>
                              </w:rPr>
                            </w:pPr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sym w:font="Wingdings" w:char="F0E0"/>
                            </w:r>
                            <w:r w:rsidRPr="00252396">
                              <w:rPr>
                                <w:rFonts w:hAnsi="Gill Sans MT"/>
                                <w:color w:val="016295" w:themeColor="accent1" w:themeShade="80"/>
                                <w:kern w:val="24"/>
                              </w:rPr>
                              <w:t xml:space="preserve"> </w:t>
                            </w:r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t xml:space="preserve">You will also receive a notification if they </w:t>
                            </w:r>
                            <w:r w:rsidRPr="00252396">
                              <w:rPr>
                                <w:rFonts w:hAnsi="Gill Sans MT"/>
                                <w:b/>
                                <w:color w:val="2C82F4" w:themeColor="text2" w:themeTint="99"/>
                                <w:kern w:val="24"/>
                              </w:rPr>
                              <w:t>reply</w:t>
                            </w:r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252396">
                              <w:rPr>
                                <w:rFonts w:hAnsi="Gill Sans MT"/>
                                <w:b/>
                                <w:color w:val="2C82F4" w:themeColor="text2" w:themeTint="99"/>
                                <w:kern w:val="24"/>
                              </w:rPr>
                              <w:t>retweet</w:t>
                            </w:r>
                            <w:proofErr w:type="spellEnd"/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t xml:space="preserve"> or </w:t>
                            </w:r>
                            <w:r w:rsidRPr="00252396">
                              <w:rPr>
                                <w:rFonts w:hAnsi="Gill Sans MT"/>
                                <w:b/>
                                <w:color w:val="2C82F4" w:themeColor="text2" w:themeTint="99"/>
                                <w:kern w:val="24"/>
                              </w:rPr>
                              <w:t>like</w:t>
                            </w:r>
                            <w:r w:rsidRPr="00252396">
                              <w:rPr>
                                <w:rFonts w:hAnsi="Gill Sans MT"/>
                                <w:color w:val="0292DF" w:themeColor="accent1" w:themeShade="BF"/>
                                <w:kern w:val="24"/>
                              </w:rPr>
                              <w:t xml:space="preserve"> your tweet.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margin-left:401pt;margin-top:145.25pt;width:162pt;height:162.45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" filled="f" stroked="f">
                <v:textbox style="mso-fit-shape-to-text:t">
                  <w:txbxContent>
                    <w:p w14:paraId="14A46856" w14:textId="77777777" w:rsidR="00D43902" w:rsidRPr="00252396" w:rsidRDefault="00D43902" w:rsidP="00252396">
                      <w:pPr>
                        <w:rPr>
                          <w:rFonts w:eastAsia="Times New Roman" w:cs="Times New Roman"/>
                        </w:rPr>
                      </w:pPr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sym w:font="Wingdings" w:char="F0E0"/>
                      </w:r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t xml:space="preserve"> To mention someone, use the @ sign before their username (with no space)</w:t>
                      </w:r>
                    </w:p>
                    <w:p w14:paraId="02436025" w14:textId="77777777" w:rsidR="00D43902" w:rsidRPr="00252396" w:rsidRDefault="00D43902" w:rsidP="00252396">
                      <w:pPr>
                        <w:rPr>
                          <w:rFonts w:eastAsia="Times New Roman" w:cs="Times New Roman"/>
                        </w:rPr>
                      </w:pPr>
                      <w:r w:rsidRPr="00252396">
                        <w:rPr>
                          <w:rFonts w:hAnsi="Gill Sans MT"/>
                          <w:color w:val="052E65" w:themeColor="text2" w:themeShade="BF"/>
                          <w:kern w:val="24"/>
                        </w:rPr>
                        <w:sym w:font="Wingdings" w:char="F0E0"/>
                      </w:r>
                      <w:r w:rsidRPr="00252396">
                        <w:rPr>
                          <w:rFonts w:hAnsi="Gill Sans MT"/>
                          <w:color w:val="052E65" w:themeColor="text2" w:themeShade="BF"/>
                          <w:kern w:val="24"/>
                        </w:rPr>
                        <w:t xml:space="preserve"> They will then receive a notification from your account to theirs.</w:t>
                      </w:r>
                    </w:p>
                    <w:p w14:paraId="6DCC280E" w14:textId="77777777" w:rsidR="00D43902" w:rsidRPr="00252396" w:rsidRDefault="00D43902" w:rsidP="00252396">
                      <w:pPr>
                        <w:rPr>
                          <w:rFonts w:eastAsia="Times New Roman" w:cs="Times New Roman"/>
                          <w:color w:val="0292DF" w:themeColor="accent1" w:themeShade="BF"/>
                        </w:rPr>
                      </w:pPr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sym w:font="Wingdings" w:char="F0E0"/>
                      </w:r>
                      <w:r w:rsidRPr="00252396">
                        <w:rPr>
                          <w:rFonts w:hAnsi="Gill Sans MT"/>
                          <w:color w:val="016295" w:themeColor="accent1" w:themeShade="80"/>
                          <w:kern w:val="24"/>
                        </w:rPr>
                        <w:t xml:space="preserve"> </w:t>
                      </w:r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t xml:space="preserve">You will also receive a notification if they </w:t>
                      </w:r>
                      <w:r w:rsidRPr="00252396">
                        <w:rPr>
                          <w:rFonts w:hAnsi="Gill Sans MT"/>
                          <w:b/>
                          <w:color w:val="2C82F4" w:themeColor="text2" w:themeTint="99"/>
                          <w:kern w:val="24"/>
                        </w:rPr>
                        <w:t>reply</w:t>
                      </w:r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t xml:space="preserve">, </w:t>
                      </w:r>
                      <w:proofErr w:type="spellStart"/>
                      <w:r w:rsidRPr="00252396">
                        <w:rPr>
                          <w:rFonts w:hAnsi="Gill Sans MT"/>
                          <w:b/>
                          <w:color w:val="2C82F4" w:themeColor="text2" w:themeTint="99"/>
                          <w:kern w:val="24"/>
                        </w:rPr>
                        <w:t>retweet</w:t>
                      </w:r>
                      <w:proofErr w:type="spellEnd"/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t xml:space="preserve"> or </w:t>
                      </w:r>
                      <w:r w:rsidRPr="00252396">
                        <w:rPr>
                          <w:rFonts w:hAnsi="Gill Sans MT"/>
                          <w:b/>
                          <w:color w:val="2C82F4" w:themeColor="text2" w:themeTint="99"/>
                          <w:kern w:val="24"/>
                        </w:rPr>
                        <w:t>like</w:t>
                      </w:r>
                      <w:r w:rsidRPr="00252396">
                        <w:rPr>
                          <w:rFonts w:hAnsi="Gill Sans MT"/>
                          <w:color w:val="0292DF" w:themeColor="accent1" w:themeShade="BF"/>
                          <w:kern w:val="24"/>
                        </w:rPr>
                        <w:t xml:space="preserve"> your tweet.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AA4873" wp14:editId="45AA3CB8">
                <wp:simplePos x="0" y="0"/>
                <wp:positionH relativeFrom="page">
                  <wp:posOffset>292100</wp:posOffset>
                </wp:positionH>
                <wp:positionV relativeFrom="page">
                  <wp:posOffset>3810000</wp:posOffset>
                </wp:positionV>
                <wp:extent cx="6931660" cy="0"/>
                <wp:effectExtent l="50800" t="76200" r="154940" b="2286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16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3pt,300pt" to="568.8pt,30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252396">
        <w:rPr>
          <w:noProof/>
        </w:rPr>
        <w:drawing>
          <wp:anchor distT="0" distB="0" distL="114300" distR="114300" simplePos="0" relativeHeight="251658239" behindDoc="0" locked="0" layoutInCell="1" allowOverlap="1" wp14:anchorId="2EE829A0" wp14:editId="1B919D3E">
            <wp:simplePos x="0" y="0"/>
            <wp:positionH relativeFrom="page">
              <wp:posOffset>5474335</wp:posOffset>
            </wp:positionH>
            <wp:positionV relativeFrom="page">
              <wp:posOffset>754380</wp:posOffset>
            </wp:positionV>
            <wp:extent cx="1573530" cy="1052195"/>
            <wp:effectExtent l="0" t="0" r="1270" b="0"/>
            <wp:wrapThrough wrapText="bothSides">
              <wp:wrapPolygon edited="0">
                <wp:start x="9065" y="0"/>
                <wp:lineTo x="1046" y="8343"/>
                <wp:lineTo x="0" y="11471"/>
                <wp:lineTo x="0" y="17728"/>
                <wp:lineTo x="2789" y="20857"/>
                <wp:lineTo x="3487" y="20857"/>
                <wp:lineTo x="6276" y="20857"/>
                <wp:lineTo x="14993" y="20857"/>
                <wp:lineTo x="18131" y="19814"/>
                <wp:lineTo x="17433" y="16686"/>
                <wp:lineTo x="18828" y="16686"/>
                <wp:lineTo x="21269" y="11471"/>
                <wp:lineTo x="21269" y="2607"/>
                <wp:lineTo x="11157" y="0"/>
                <wp:lineTo x="9065" y="0"/>
              </wp:wrapPolygon>
            </wp:wrapThrough>
            <wp:docPr id="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39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4A1D41" wp14:editId="02511644">
                <wp:simplePos x="0" y="0"/>
                <wp:positionH relativeFrom="page">
                  <wp:posOffset>5193665</wp:posOffset>
                </wp:positionH>
                <wp:positionV relativeFrom="page">
                  <wp:posOffset>1852930</wp:posOffset>
                </wp:positionV>
                <wp:extent cx="1854200" cy="0"/>
                <wp:effectExtent l="50800" t="76200" r="152400" b="2286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08.95pt,145.9pt" to="554.95pt,14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B3661E">
        <w:rPr>
          <w:noProof/>
        </w:rPr>
        <w:drawing>
          <wp:anchor distT="0" distB="0" distL="114300" distR="114300" simplePos="0" relativeHeight="251697152" behindDoc="0" locked="0" layoutInCell="1" allowOverlap="1" wp14:anchorId="7BCFE566" wp14:editId="71A06AD2">
            <wp:simplePos x="0" y="0"/>
            <wp:positionH relativeFrom="page">
              <wp:posOffset>7223760</wp:posOffset>
            </wp:positionH>
            <wp:positionV relativeFrom="page">
              <wp:posOffset>3566160</wp:posOffset>
            </wp:positionV>
            <wp:extent cx="2379345" cy="405765"/>
            <wp:effectExtent l="0" t="0" r="8255" b="635"/>
            <wp:wrapThrough wrapText="bothSides">
              <wp:wrapPolygon edited="0">
                <wp:start x="0" y="0"/>
                <wp:lineTo x="0" y="20282"/>
                <wp:lineTo x="21444" y="20282"/>
                <wp:lineTo x="21444" y="0"/>
                <wp:lineTo x="0" y="0"/>
              </wp:wrapPolygon>
            </wp:wrapThrough>
            <wp:docPr id="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1E">
        <w:rPr>
          <w:noProof/>
        </w:rPr>
        <w:drawing>
          <wp:anchor distT="0" distB="0" distL="114300" distR="114300" simplePos="0" relativeHeight="251699200" behindDoc="0" locked="0" layoutInCell="1" allowOverlap="1" wp14:anchorId="322EF94B" wp14:editId="4F1E8797">
            <wp:simplePos x="0" y="0"/>
            <wp:positionH relativeFrom="page">
              <wp:posOffset>7221220</wp:posOffset>
            </wp:positionH>
            <wp:positionV relativeFrom="page">
              <wp:posOffset>685800</wp:posOffset>
            </wp:positionV>
            <wp:extent cx="2197100" cy="640080"/>
            <wp:effectExtent l="0" t="0" r="12700" b="0"/>
            <wp:wrapThrough wrapText="bothSides">
              <wp:wrapPolygon edited="0">
                <wp:start x="0" y="0"/>
                <wp:lineTo x="0" y="20571"/>
                <wp:lineTo x="21475" y="20571"/>
                <wp:lineTo x="21475" y="0"/>
                <wp:lineTo x="0" y="0"/>
              </wp:wrapPolygon>
            </wp:wrapThrough>
            <wp:docPr id="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89">
        <w:rPr>
          <w:noProof/>
        </w:rPr>
        <mc:AlternateContent>
          <mc:Choice Requires="wpg">
            <w:drawing>
              <wp:anchor distT="0" distB="0" distL="114300" distR="114300" simplePos="1" relativeHeight="251695104" behindDoc="0" locked="0" layoutInCell="1" allowOverlap="1" wp14:anchorId="7B690AF8" wp14:editId="2D7A8BA3">
                <wp:simplePos x="7223760" y="1313180"/>
                <wp:positionH relativeFrom="page">
                  <wp:posOffset>7223760</wp:posOffset>
                </wp:positionH>
                <wp:positionV relativeFrom="page">
                  <wp:posOffset>1313180</wp:posOffset>
                </wp:positionV>
                <wp:extent cx="2197100" cy="6129020"/>
                <wp:effectExtent l="0" t="0" r="0" b="0"/>
                <wp:wrapThrough wrapText="bothSides">
                  <wp:wrapPolygon edited="0">
                    <wp:start x="250" y="0"/>
                    <wp:lineTo x="250" y="21484"/>
                    <wp:lineTo x="20976" y="21484"/>
                    <wp:lineTo x="20976" y="0"/>
                    <wp:lineTo x="25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6129020"/>
                          <a:chOff x="0" y="0"/>
                          <a:chExt cx="2197100" cy="61290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2197100" cy="612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45720"/>
                            <a:ext cx="201422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7">
                          <w:txbxContent>
                            <w:p w14:paraId="7F0377A4" w14:textId="77777777" w:rsidR="00D43902" w:rsidRPr="00B3661E" w:rsidRDefault="00D43902" w:rsidP="00B3661E">
                              <w:pPr>
                                <w:jc w:val="both"/>
                                <w:rPr>
                                  <w:color w:val="0292DF" w:themeColor="accent1" w:themeShade="BF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B3661E">
                                <w:rPr>
                                  <w:color w:val="0292DF" w:themeColor="accent1" w:themeShade="BF"/>
                                  <w:sz w:val="32"/>
                                  <w:szCs w:val="32"/>
                                  <w:lang w:val="en-GB"/>
                                </w:rPr>
                                <w:t>A hashtag</w:t>
                              </w:r>
                              <w:r>
                                <w:rPr>
                                  <w:color w:val="0292DF" w:themeColor="accent1" w:themeShade="BF"/>
                                  <w:sz w:val="32"/>
                                  <w:szCs w:val="32"/>
                                  <w:lang w:val="en-GB"/>
                                </w:rPr>
                                <w:t xml:space="preserve"> (#)</w:t>
                              </w:r>
                              <w:r w:rsidRPr="00B3661E">
                                <w:rPr>
                                  <w:color w:val="0292DF" w:themeColor="accent1" w:themeShade="BF"/>
                                  <w:sz w:val="32"/>
                                  <w:szCs w:val="32"/>
                                  <w:lang w:val="en-GB"/>
                                </w:rPr>
                                <w:t xml:space="preserve"> on twitter becomes a link.  If you click on the link of a hashtag, each tweet that also has mentioned the hashtag will come up, so you can see other tweets shared about the same topic.</w:t>
                              </w:r>
                            </w:p>
                            <w:p w14:paraId="4311D9CC" w14:textId="77777777" w:rsidR="00D43902" w:rsidRPr="00B3661E" w:rsidRDefault="00D43902" w:rsidP="00B3661E">
                              <w:pPr>
                                <w:jc w:val="both"/>
                                <w:rPr>
                                  <w:color w:val="0292DF" w:themeColor="accent1" w:themeShade="BF"/>
                                  <w:sz w:val="32"/>
                                  <w:szCs w:val="32"/>
                                </w:rPr>
                              </w:pPr>
                              <w:r w:rsidRPr="00B3661E">
                                <w:rPr>
                                  <w:color w:val="0292DF" w:themeColor="accent1" w:themeShade="BF"/>
                                  <w:sz w:val="32"/>
                                  <w:szCs w:val="32"/>
                                </w:rPr>
                                <w:t xml:space="preserve">When a hashtag is used all over the world a lot, it becomes “Trending”.  This means it becomes a popular topic being tweeted about, and people can input their opinions, or see others opinions or more information on the topic or event – then creating a live discussion on an event.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1931035"/>
                            <a:ext cx="201422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764790"/>
                            <a:ext cx="2014220" cy="319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52" style="position:absolute;margin-left:568.8pt;margin-top:103.4pt;width:173pt;height:482.6pt;z-index:251695104;mso-position-horizontal-relative:page;mso-position-vertical-relative:page" coordsize="2197100,61290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" mv:complextextbox="1">
                <v:shape id="Text Box 64" o:spid="_x0000_s1053" type="#_x0000_t202" style="position:absolute;width:2197100;height:6129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7UBxQAA&#10;ANsAAAAPAAAAZHJzL2Rvd25yZXYueG1sRI9Ba8JAFITvgv9heUJvdWMpMUTXUEtbPES02oPHR/aZ&#10;hGbfhuw2if++Wyh4HGbmG2adjaYRPXWutqxgMY9AEBdW11wq+Dq/PyYgnEfW2FgmBTdykG2mkzWm&#10;2g78Sf3JlyJA2KWooPK+TaV0RUUG3dy2xMG72s6gD7Irpe5wCHDTyKcoiqXBmsNChS29VlR8n36M&#10;AspHc94nyzd/2F4/oktyHHJdKvUwG19WIDyN/h7+b++0gvgZ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DtQHFAAAA2wAAAA8AAAAAAAAAAAAAAAAAlwIAAGRycy9k&#10;b3ducmV2LnhtbFBLBQYAAAAABAAEAPUAAACJAwAAAAA=&#10;" mv:complextextbox="1" filled="f" stroked="f"/>
                <v:shape id="Text Box 12" o:spid="_x0000_s1054" type="#_x0000_t202" style="position:absolute;left:91440;top:45720;width:2014220;height:1886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5" inset="0,0,0,0">
                    <w:txbxContent>
                      <w:p w14:paraId="7F0377A4" w14:textId="77777777" w:rsidR="00D43902" w:rsidRPr="00B3661E" w:rsidRDefault="00D43902" w:rsidP="00B3661E">
                        <w:pPr>
                          <w:jc w:val="both"/>
                          <w:rPr>
                            <w:color w:val="0292DF" w:themeColor="accent1" w:themeShade="BF"/>
                            <w:sz w:val="32"/>
                            <w:szCs w:val="32"/>
                            <w:lang w:val="en-GB"/>
                          </w:rPr>
                        </w:pPr>
                        <w:r w:rsidRPr="00B3661E">
                          <w:rPr>
                            <w:color w:val="0292DF" w:themeColor="accent1" w:themeShade="BF"/>
                            <w:sz w:val="32"/>
                            <w:szCs w:val="32"/>
                            <w:lang w:val="en-GB"/>
                          </w:rPr>
                          <w:t>A hashtag</w:t>
                        </w:r>
                        <w:r>
                          <w:rPr>
                            <w:color w:val="0292DF" w:themeColor="accent1" w:themeShade="BF"/>
                            <w:sz w:val="32"/>
                            <w:szCs w:val="32"/>
                            <w:lang w:val="en-GB"/>
                          </w:rPr>
                          <w:t xml:space="preserve"> (#)</w:t>
                        </w:r>
                        <w:r w:rsidRPr="00B3661E">
                          <w:rPr>
                            <w:color w:val="0292DF" w:themeColor="accent1" w:themeShade="BF"/>
                            <w:sz w:val="32"/>
                            <w:szCs w:val="32"/>
                            <w:lang w:val="en-GB"/>
                          </w:rPr>
                          <w:t xml:space="preserve"> on twitter becomes a link.  If you click on the link of a hashtag, each tweet that also has mentioned the hashtag will come up, so you can see other tweets shared about the same topic.</w:t>
                        </w:r>
                      </w:p>
                      <w:p w14:paraId="4311D9CC" w14:textId="77777777" w:rsidR="00D43902" w:rsidRPr="00B3661E" w:rsidRDefault="00D43902" w:rsidP="00B3661E">
                        <w:pPr>
                          <w:jc w:val="both"/>
                          <w:rPr>
                            <w:color w:val="0292DF" w:themeColor="accent1" w:themeShade="BF"/>
                            <w:sz w:val="32"/>
                            <w:szCs w:val="32"/>
                          </w:rPr>
                        </w:pPr>
                        <w:r w:rsidRPr="00B3661E">
                          <w:rPr>
                            <w:color w:val="0292DF" w:themeColor="accent1" w:themeShade="BF"/>
                            <w:sz w:val="32"/>
                            <w:szCs w:val="32"/>
                          </w:rPr>
                          <w:t xml:space="preserve">When a hashtag is used all over the world a lot, it becomes “Trending”.  This means it becomes a popular topic being tweeted about, and people can input their opinions, or see others opinions or more information on the topic or event – then creating a live discussion on an event.  </w:t>
                        </w:r>
                      </w:p>
                    </w:txbxContent>
                  </v:textbox>
                </v:shape>
                <v:shape id="Text Box 15" o:spid="_x0000_s1055" type="#_x0000_t202" style="position:absolute;left:91440;top:1931035;width:2014220;height:363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56" type="#_x0000_t202" style="position:absolute;left:91440;top:2764790;width:2014220;height:3191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2254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765BDC" wp14:editId="1512E58E">
                <wp:simplePos x="0" y="0"/>
                <wp:positionH relativeFrom="page">
                  <wp:posOffset>5092700</wp:posOffset>
                </wp:positionH>
                <wp:positionV relativeFrom="page">
                  <wp:posOffset>457200</wp:posOffset>
                </wp:positionV>
                <wp:extent cx="0" cy="3352800"/>
                <wp:effectExtent l="76200" t="50800" r="228600" b="2032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1pt,36pt" to="401pt,30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822540" w:rsidRPr="008043B2">
        <w:rPr>
          <w:noProof/>
        </w:rPr>
        <w:drawing>
          <wp:anchor distT="0" distB="0" distL="114300" distR="114300" simplePos="0" relativeHeight="251681792" behindDoc="0" locked="0" layoutInCell="1" allowOverlap="1" wp14:anchorId="60801F0F" wp14:editId="10FD3701">
            <wp:simplePos x="0" y="0"/>
            <wp:positionH relativeFrom="page">
              <wp:posOffset>2387600</wp:posOffset>
            </wp:positionH>
            <wp:positionV relativeFrom="page">
              <wp:posOffset>425450</wp:posOffset>
            </wp:positionV>
            <wp:extent cx="2819400" cy="3305175"/>
            <wp:effectExtent l="0" t="0" r="0" b="0"/>
            <wp:wrapTight wrapText="bothSides">
              <wp:wrapPolygon edited="0">
                <wp:start x="0" y="0"/>
                <wp:lineTo x="0" y="21413"/>
                <wp:lineTo x="778" y="21413"/>
                <wp:lineTo x="20627" y="21413"/>
                <wp:lineTo x="21405" y="21413"/>
                <wp:lineTo x="21405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B2" w:rsidRPr="008043B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4657B7" wp14:editId="5D33E09A">
                <wp:simplePos x="0" y="0"/>
                <wp:positionH relativeFrom="page">
                  <wp:posOffset>438150</wp:posOffset>
                </wp:positionH>
                <wp:positionV relativeFrom="page">
                  <wp:posOffset>2595245</wp:posOffset>
                </wp:positionV>
                <wp:extent cx="2089150" cy="1122680"/>
                <wp:effectExtent l="0" t="0" r="0" b="0"/>
                <wp:wrapSquare wrapText="bothSides"/>
                <wp:docPr id="6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1122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0D7497" w14:textId="77777777" w:rsidR="00D43902" w:rsidRPr="00822540" w:rsidRDefault="00D43902" w:rsidP="008043B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22540">
                              <w:rPr>
                                <w:rFonts w:asciiTheme="minorHAnsi" w:hAnsi="Wingdings" w:cstheme="minorBidi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sym w:font="Wingdings" w:char="00E0"/>
                            </w:r>
                            <w:r w:rsidRPr="00822540">
                              <w:rPr>
                                <w:rFonts w:asciiTheme="minorHAnsi" w:hAnsi="Gill Sans MT" w:cstheme="minorBidi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To add a </w:t>
                            </w:r>
                            <w:proofErr w:type="spellStart"/>
                            <w:r w:rsidRPr="00822540">
                              <w:rPr>
                                <w:rFonts w:asciiTheme="minorHAnsi" w:hAnsi="Gill Sans MT" w:cstheme="minorBidi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weblink</w:t>
                            </w:r>
                            <w:proofErr w:type="spellEnd"/>
                            <w:r w:rsidRPr="00822540">
                              <w:rPr>
                                <w:rFonts w:asciiTheme="minorHAnsi" w:hAnsi="Gill Sans MT" w:cstheme="minorBidi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, simply copy and paste the link into your tweet and twitter will shorten the link for you.</w:t>
                            </w:r>
                            <w:r w:rsidRPr="008225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202" style="position:absolute;margin-left:34.5pt;margin-top:204.35pt;width:164.5pt;height:88.4pt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" filled="f" stroked="f">
                <v:textbox style="mso-fit-shape-to-text:t">
                  <w:txbxContent>
                    <w:p w14:paraId="780D7497" w14:textId="77777777" w:rsidR="00D43902" w:rsidRPr="00822540" w:rsidRDefault="00D43902" w:rsidP="008043B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22540">
                        <w:rPr>
                          <w:rFonts w:asciiTheme="minorHAnsi" w:hAnsi="Wingdings" w:cstheme="minorBidi"/>
                          <w:color w:val="0292DF" w:themeColor="accent1" w:themeShade="BF"/>
                          <w:kern w:val="24"/>
                          <w:sz w:val="28"/>
                          <w:szCs w:val="28"/>
                          <w:lang w:val="en-US"/>
                        </w:rPr>
                        <w:sym w:font="Wingdings" w:char="00E0"/>
                      </w:r>
                      <w:r w:rsidRPr="00822540">
                        <w:rPr>
                          <w:rFonts w:asciiTheme="minorHAnsi" w:hAnsi="Gill Sans MT" w:cstheme="minorBidi"/>
                          <w:color w:val="0292DF" w:themeColor="accent1" w:themeShade="BF"/>
                          <w:kern w:val="24"/>
                          <w:sz w:val="28"/>
                          <w:szCs w:val="28"/>
                          <w:lang w:val="en-US"/>
                        </w:rPr>
                        <w:t xml:space="preserve"> To add a </w:t>
                      </w:r>
                      <w:proofErr w:type="spellStart"/>
                      <w:r w:rsidRPr="00822540">
                        <w:rPr>
                          <w:rFonts w:asciiTheme="minorHAnsi" w:hAnsi="Gill Sans MT" w:cstheme="minorBidi"/>
                          <w:color w:val="0292DF" w:themeColor="accent1" w:themeShade="BF"/>
                          <w:kern w:val="24"/>
                          <w:sz w:val="28"/>
                          <w:szCs w:val="28"/>
                          <w:lang w:val="en-US"/>
                        </w:rPr>
                        <w:t>weblink</w:t>
                      </w:r>
                      <w:proofErr w:type="spellEnd"/>
                      <w:r w:rsidRPr="00822540">
                        <w:rPr>
                          <w:rFonts w:asciiTheme="minorHAnsi" w:hAnsi="Gill Sans MT" w:cstheme="minorBidi"/>
                          <w:color w:val="0292DF" w:themeColor="accent1" w:themeShade="BF"/>
                          <w:kern w:val="24"/>
                          <w:sz w:val="28"/>
                          <w:szCs w:val="28"/>
                          <w:lang w:val="en-US"/>
                        </w:rPr>
                        <w:t>, simply copy and paste the link into your tweet and twitter will shorten the link for you.</w:t>
                      </w:r>
                      <w:r w:rsidRPr="008225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043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C4B644" wp14:editId="4E910866">
                <wp:simplePos x="0" y="0"/>
                <wp:positionH relativeFrom="page">
                  <wp:posOffset>627380</wp:posOffset>
                </wp:positionH>
                <wp:positionV relativeFrom="page">
                  <wp:posOffset>2540000</wp:posOffset>
                </wp:positionV>
                <wp:extent cx="1854200" cy="0"/>
                <wp:effectExtent l="50800" t="76200" r="152400" b="228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.4pt,200pt" to="195.4pt,20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8043B2" w:rsidRPr="008043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FC05A6" wp14:editId="5B718DEA">
                <wp:simplePos x="0" y="0"/>
                <wp:positionH relativeFrom="page">
                  <wp:posOffset>431800</wp:posOffset>
                </wp:positionH>
                <wp:positionV relativeFrom="page">
                  <wp:posOffset>1553845</wp:posOffset>
                </wp:positionV>
                <wp:extent cx="2146300" cy="916305"/>
                <wp:effectExtent l="0" t="0" r="0" b="0"/>
                <wp:wrapSquare wrapText="bothSides"/>
                <wp:docPr id="5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916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259E51" w14:textId="77777777" w:rsidR="00D43902" w:rsidRPr="008043B2" w:rsidRDefault="00D43902" w:rsidP="008043B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043B2">
                              <w:rPr>
                                <w:rFonts w:asciiTheme="minorHAnsi" w:hAnsi="Wingdings" w:cstheme="minorBidi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sym w:font="Wingdings" w:char="00E0"/>
                            </w:r>
                            <w:r w:rsidRPr="008043B2">
                              <w:rPr>
                                <w:rFonts w:asciiTheme="minorHAnsi" w:hAnsi="Gill Sans MT" w:cstheme="minorBidi"/>
                                <w:color w:val="0292DF" w:themeColor="accent1" w:themeShade="B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To add a photo or video to your tweet, click “Media” and select what you want to post.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058" type="#_x0000_t202" style="position:absolute;margin-left:34pt;margin-top:122.35pt;width:169pt;height:72.1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" filled="f" stroked="f">
                <v:textbox style="mso-fit-shape-to-text:t">
                  <w:txbxContent>
                    <w:p w14:paraId="50259E51" w14:textId="77777777" w:rsidR="00D43902" w:rsidRPr="008043B2" w:rsidRDefault="00D43902" w:rsidP="008043B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043B2">
                        <w:rPr>
                          <w:rFonts w:asciiTheme="minorHAnsi" w:hAnsi="Wingdings" w:cstheme="minorBidi"/>
                          <w:color w:val="0292DF" w:themeColor="accent1" w:themeShade="BF"/>
                          <w:kern w:val="24"/>
                          <w:sz w:val="28"/>
                          <w:szCs w:val="28"/>
                          <w:lang w:val="en-US"/>
                        </w:rPr>
                        <w:sym w:font="Wingdings" w:char="00E0"/>
                      </w:r>
                      <w:r w:rsidRPr="008043B2">
                        <w:rPr>
                          <w:rFonts w:asciiTheme="minorHAnsi" w:hAnsi="Gill Sans MT" w:cstheme="minorBidi"/>
                          <w:color w:val="0292DF" w:themeColor="accent1" w:themeShade="BF"/>
                          <w:kern w:val="24"/>
                          <w:sz w:val="28"/>
                          <w:szCs w:val="28"/>
                          <w:lang w:val="en-US"/>
                        </w:rPr>
                        <w:t xml:space="preserve"> To add a photo or video to your tweet, click “Media” and select what you want to post.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043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5E3754" wp14:editId="6F7D6BE0">
                <wp:simplePos x="0" y="0"/>
                <wp:positionH relativeFrom="page">
                  <wp:posOffset>1625600</wp:posOffset>
                </wp:positionH>
                <wp:positionV relativeFrom="page">
                  <wp:posOffset>1148715</wp:posOffset>
                </wp:positionV>
                <wp:extent cx="1320800" cy="295275"/>
                <wp:effectExtent l="0" t="0" r="0" b="9525"/>
                <wp:wrapThrough wrapText="bothSides">
                  <wp:wrapPolygon edited="0">
                    <wp:start x="415" y="0"/>
                    <wp:lineTo x="415" y="20439"/>
                    <wp:lineTo x="20769" y="20439"/>
                    <wp:lineTo x="20769" y="0"/>
                    <wp:lineTo x="415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98EF8" w14:textId="77777777" w:rsidR="00D43902" w:rsidRPr="000303A0" w:rsidRDefault="00D43902" w:rsidP="008043B2">
                            <w:proofErr w:type="gramStart"/>
                            <w:r>
                              <w:rPr>
                                <w:color w:val="2C82F4" w:themeColor="text2" w:themeTint="99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2C82F4" w:themeColor="text2" w:themeTint="99"/>
                              </w:rPr>
                              <w:t xml:space="preserve"> your tweets!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9" type="#_x0000_t202" style="position:absolute;margin-left:128pt;margin-top:90.45pt;width:104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" mv:complextextbox="1" filled="f" stroked="f">
                <v:textbox>
                  <w:txbxContent>
                    <w:p w14:paraId="2EF98EF8" w14:textId="77777777" w:rsidR="00D43902" w:rsidRPr="000303A0" w:rsidRDefault="00D43902" w:rsidP="008043B2">
                      <w:proofErr w:type="gramStart"/>
                      <w:r>
                        <w:rPr>
                          <w:color w:val="2C82F4" w:themeColor="text2" w:themeTint="99"/>
                        </w:rPr>
                        <w:t>to</w:t>
                      </w:r>
                      <w:proofErr w:type="gramEnd"/>
                      <w:r>
                        <w:rPr>
                          <w:color w:val="2C82F4" w:themeColor="text2" w:themeTint="99"/>
                        </w:rPr>
                        <w:t xml:space="preserve"> your tweets!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43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A072D3" wp14:editId="5B61EBA2">
                <wp:simplePos x="0" y="0"/>
                <wp:positionH relativeFrom="page">
                  <wp:posOffset>640080</wp:posOffset>
                </wp:positionH>
                <wp:positionV relativeFrom="page">
                  <wp:posOffset>1447800</wp:posOffset>
                </wp:positionV>
                <wp:extent cx="1854200" cy="0"/>
                <wp:effectExtent l="50800" t="76200" r="152400" b="2286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0.4pt,114pt" to="196.4pt,1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" strokecolor="#31b6fd [3204]" strokeweight="2pt">
                <v:shadow on="t" opacity="22937f" mv:blur="130000f" origin="-.5,-.5" offset="71842emu,71842emu"/>
                <w10:wrap anchorx="page" anchory="page"/>
              </v:line>
            </w:pict>
          </mc:Fallback>
        </mc:AlternateContent>
      </w:r>
      <w:r w:rsidR="008043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997DAB" wp14:editId="5976DE77">
                <wp:simplePos x="0" y="0"/>
                <wp:positionH relativeFrom="page">
                  <wp:posOffset>394970</wp:posOffset>
                </wp:positionH>
                <wp:positionV relativeFrom="page">
                  <wp:posOffset>582295</wp:posOffset>
                </wp:positionV>
                <wp:extent cx="2205355" cy="923925"/>
                <wp:effectExtent l="50800" t="254000" r="29845" b="244475"/>
                <wp:wrapThrough wrapText="bothSides">
                  <wp:wrapPolygon edited="0">
                    <wp:start x="20098" y="-1009"/>
                    <wp:lineTo x="4271" y="-9014"/>
                    <wp:lineTo x="3327" y="215"/>
                    <wp:lineTo x="427" y="-1476"/>
                    <wp:lineTo x="207" y="8177"/>
                    <wp:lineTo x="176" y="20995"/>
                    <wp:lineTo x="1626" y="21841"/>
                    <wp:lineTo x="5063" y="20788"/>
                    <wp:lineTo x="20991" y="20295"/>
                    <wp:lineTo x="21306" y="-305"/>
                    <wp:lineTo x="20098" y="-1009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6386">
                          <a:off x="0" y="0"/>
                          <a:ext cx="22053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A4C50" w14:textId="77777777" w:rsidR="00D43902" w:rsidRPr="008043B2" w:rsidRDefault="00D43902" w:rsidP="000303A0">
                            <w:pPr>
                              <w:jc w:val="center"/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</w:pPr>
                            <w:r w:rsidRPr="008043B2"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 xml:space="preserve">Add </w:t>
                            </w:r>
                            <w:proofErr w:type="spellStart"/>
                            <w:r w:rsidRPr="008043B2"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>Weblinks</w:t>
                            </w:r>
                            <w:proofErr w:type="spellEnd"/>
                            <w:r w:rsidRPr="008043B2">
                              <w:rPr>
                                <w:color w:val="0B86D6" w:themeColor="background2" w:themeShade="80"/>
                                <w:sz w:val="44"/>
                                <w:szCs w:val="44"/>
                              </w:rPr>
                              <w:t xml:space="preserve"> and Photos</w:t>
                            </w:r>
                          </w:p>
                          <w:p w14:paraId="091E783A" w14:textId="77777777" w:rsidR="00D43902" w:rsidRDefault="00D43902" w:rsidP="00030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0" type="#_x0000_t202" style="position:absolute;margin-left:31.1pt;margin-top:45.85pt;width:173.65pt;height:72.75pt;rotation:-899606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" mv:complextextbox="1" filled="f" stroked="f">
                <v:textbox>
                  <w:txbxContent>
                    <w:p w14:paraId="3F0A4C50" w14:textId="77777777" w:rsidR="00D43902" w:rsidRPr="008043B2" w:rsidRDefault="00D43902" w:rsidP="000303A0">
                      <w:pPr>
                        <w:jc w:val="center"/>
                        <w:rPr>
                          <w:color w:val="0B86D6" w:themeColor="background2" w:themeShade="80"/>
                          <w:sz w:val="44"/>
                          <w:szCs w:val="44"/>
                        </w:rPr>
                      </w:pPr>
                      <w:r w:rsidRPr="008043B2"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 xml:space="preserve">Add </w:t>
                      </w:r>
                      <w:proofErr w:type="spellStart"/>
                      <w:r w:rsidRPr="008043B2"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>Weblinks</w:t>
                      </w:r>
                      <w:proofErr w:type="spellEnd"/>
                      <w:r w:rsidRPr="008043B2">
                        <w:rPr>
                          <w:color w:val="0B86D6" w:themeColor="background2" w:themeShade="80"/>
                          <w:sz w:val="44"/>
                          <w:szCs w:val="44"/>
                        </w:rPr>
                        <w:t xml:space="preserve"> and Photos</w:t>
                      </w:r>
                    </w:p>
                    <w:p w14:paraId="091E783A" w14:textId="77777777" w:rsidR="00D43902" w:rsidRDefault="00D43902" w:rsidP="000303A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03A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150CD" wp14:editId="24C58C96">
                <wp:simplePos x="0" y="0"/>
                <wp:positionH relativeFrom="page">
                  <wp:posOffset>444500</wp:posOffset>
                </wp:positionH>
                <wp:positionV relativeFrom="page">
                  <wp:posOffset>504825</wp:posOffset>
                </wp:positionV>
                <wp:extent cx="914400" cy="270510"/>
                <wp:effectExtent l="0" t="0" r="0" b="8890"/>
                <wp:wrapThrough wrapText="bothSides">
                  <wp:wrapPolygon edited="0">
                    <wp:start x="600" y="0"/>
                    <wp:lineTo x="600" y="20282"/>
                    <wp:lineTo x="20400" y="20282"/>
                    <wp:lineTo x="20400" y="0"/>
                    <wp:lineTo x="600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1964C" w14:textId="77777777" w:rsidR="00D43902" w:rsidRPr="000303A0" w:rsidRDefault="00D43902" w:rsidP="000303A0">
                            <w:r w:rsidRPr="000303A0">
                              <w:rPr>
                                <w:color w:val="2C82F4" w:themeColor="text2" w:themeTint="99"/>
                              </w:rPr>
                              <w:t>How to….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margin-left:35pt;margin-top:39.75pt;width:1in;height:21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" mv:complextextbox="1" filled="f" stroked="f">
                <v:textbox>
                  <w:txbxContent>
                    <w:p w14:paraId="3C31964C" w14:textId="77777777" w:rsidR="00D43902" w:rsidRPr="000303A0" w:rsidRDefault="00D43902" w:rsidP="000303A0">
                      <w:r w:rsidRPr="000303A0">
                        <w:rPr>
                          <w:color w:val="2C82F4" w:themeColor="text2" w:themeTint="99"/>
                        </w:rPr>
                        <w:t>How to….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C05CE3" w:rsidSect="00D4390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F6F91" w14:textId="77777777" w:rsidR="00D77E89" w:rsidRDefault="00D77E89">
      <w:pPr>
        <w:spacing w:after="0"/>
      </w:pPr>
      <w:r>
        <w:separator/>
      </w:r>
    </w:p>
  </w:endnote>
  <w:endnote w:type="continuationSeparator" w:id="0">
    <w:p w14:paraId="625CFBD4" w14:textId="77777777" w:rsidR="00D77E89" w:rsidRDefault="00D77E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HGｺﾞｼｯｸE"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11C02" w14:textId="77777777" w:rsidR="00D43902" w:rsidRDefault="00D4390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9A61F" w14:textId="77777777" w:rsidR="00D43902" w:rsidRDefault="00D4390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F688D" w14:textId="77777777" w:rsidR="00D43902" w:rsidRDefault="00D4390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1AC1D" w14:textId="77777777" w:rsidR="00D77E89" w:rsidRDefault="00D77E89">
      <w:pPr>
        <w:spacing w:after="0"/>
      </w:pPr>
      <w:r>
        <w:separator/>
      </w:r>
    </w:p>
  </w:footnote>
  <w:footnote w:type="continuationSeparator" w:id="0">
    <w:p w14:paraId="4B628BA7" w14:textId="77777777" w:rsidR="00D77E89" w:rsidRDefault="00D77E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6339C" w14:textId="77777777" w:rsidR="00D43902" w:rsidRDefault="00D4390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C3B50" w14:textId="77777777" w:rsidR="00D43902" w:rsidRDefault="00D43902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AEEC931" wp14:editId="55A90BA1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51300D7B" wp14:editId="3B821A66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073e87 [3215]" strokecolor="#83d3fd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093B986B" wp14:editId="4E5300C9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83d3fd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6151F689" wp14:editId="206BC59B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c6e7fc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61888AFF" wp14:editId="4E49419C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31b6fd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0E7C5" w14:textId="77777777" w:rsidR="00D43902" w:rsidRDefault="00D43902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6B66E9DE" wp14:editId="6626CE93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79CFD103" wp14:editId="34926AB5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70147D17" wp14:editId="5D0FC54D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111152E" wp14:editId="4766695E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83d3fd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EE504F4" wp14:editId="72FBDB41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83d3fd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43174BEB" wp14:editId="6FC84139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073e87 [3215]" strokecolor="#83d3fd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707B1327" wp14:editId="3C9AAB4A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073e87 [3215]" strokecolor="#83d3fd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14AA13EC" wp14:editId="5BCAF6A3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073e87 [3215]" strokecolor="#83d3fd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464A402" wp14:editId="73F49D91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31b6fd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A4DB066" wp14:editId="6175021C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31b6fd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0DEC9D5" wp14:editId="5DF1CC2A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31b6fd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F6910"/>
    <w:multiLevelType w:val="hybridMultilevel"/>
    <w:tmpl w:val="AEF8F79C"/>
    <w:lvl w:ilvl="0" w:tplc="DFEAB20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FE59B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CCDA5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E214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129F1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702EF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A144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86784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80D7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E26A4D"/>
    <w:multiLevelType w:val="hybridMultilevel"/>
    <w:tmpl w:val="D250F1E6"/>
    <w:lvl w:ilvl="0" w:tplc="CB587E2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84537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7A274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CA3E9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F6BAF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07D9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CCB5A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16894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68270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D73C78"/>
    <w:multiLevelType w:val="hybridMultilevel"/>
    <w:tmpl w:val="0686B32E"/>
    <w:lvl w:ilvl="0" w:tplc="64080E3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66648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889ED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0ED626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C343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045492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E9260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6E57C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A977C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D4141A"/>
    <w:multiLevelType w:val="hybridMultilevel"/>
    <w:tmpl w:val="BB484AEE"/>
    <w:lvl w:ilvl="0" w:tplc="DB04A06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9C7F4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9E6E6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BC265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4620B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5AA14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80EA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AEA3BE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7A035C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C01059B"/>
    <w:multiLevelType w:val="hybridMultilevel"/>
    <w:tmpl w:val="8BA01924"/>
    <w:lvl w:ilvl="0" w:tplc="FE1C2E1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A8D43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C113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7CE49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E611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8AB45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727F9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5E7BA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70335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05CE3"/>
    <w:rsid w:val="000303A0"/>
    <w:rsid w:val="000575AF"/>
    <w:rsid w:val="000B6EBA"/>
    <w:rsid w:val="000C1E43"/>
    <w:rsid w:val="0012781F"/>
    <w:rsid w:val="001C3049"/>
    <w:rsid w:val="00252396"/>
    <w:rsid w:val="002751D0"/>
    <w:rsid w:val="002813F6"/>
    <w:rsid w:val="00283B48"/>
    <w:rsid w:val="003D05B6"/>
    <w:rsid w:val="003F148A"/>
    <w:rsid w:val="004A3EA1"/>
    <w:rsid w:val="006550F3"/>
    <w:rsid w:val="008043B2"/>
    <w:rsid w:val="00817413"/>
    <w:rsid w:val="00822540"/>
    <w:rsid w:val="00880CAA"/>
    <w:rsid w:val="009D017C"/>
    <w:rsid w:val="00B3661E"/>
    <w:rsid w:val="00B37C58"/>
    <w:rsid w:val="00BC3891"/>
    <w:rsid w:val="00C05CE3"/>
    <w:rsid w:val="00C371AC"/>
    <w:rsid w:val="00D0561B"/>
    <w:rsid w:val="00D35280"/>
    <w:rsid w:val="00D43902"/>
    <w:rsid w:val="00D554BA"/>
    <w:rsid w:val="00D75B47"/>
    <w:rsid w:val="00D77E89"/>
    <w:rsid w:val="00D95162"/>
    <w:rsid w:val="00DC1774"/>
    <w:rsid w:val="00DC625A"/>
    <w:rsid w:val="00DF5512"/>
    <w:rsid w:val="00E6601D"/>
    <w:rsid w:val="00EF70C2"/>
    <w:rsid w:val="00F313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E396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Subtitle" w:uiPriority="11" w:qFormat="1"/>
    <w:lsdException w:name="Body Text 2" w:uiPriority="99"/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292DF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4584D3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4584D3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0292DF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4584D3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4584D3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031E43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031E43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031E43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031E43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031E43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031E43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4584D3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4584D3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72ABF7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72ABF7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073E87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073E87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073E87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073E87" w:themeColor="text2"/>
      <w:sz w:val="20"/>
    </w:rPr>
  </w:style>
  <w:style w:type="paragraph" w:styleId="ListParagraph">
    <w:name w:val="List Paragraph"/>
    <w:basedOn w:val="Normal"/>
    <w:uiPriority w:val="34"/>
    <w:qFormat/>
    <w:rsid w:val="00B37C58"/>
    <w:pPr>
      <w:spacing w:after="0"/>
      <w:ind w:left="720"/>
      <w:contextualSpacing/>
    </w:pPr>
    <w:rPr>
      <w:rFonts w:ascii="Times" w:hAnsi="Times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0303A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Subtitle" w:uiPriority="11" w:qFormat="1"/>
    <w:lsdException w:name="Body Text 2" w:uiPriority="99"/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292DF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4584D3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4584D3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0292DF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4584D3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4584D3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031E43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031E43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031E43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031E43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031E43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031E43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4584D3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4584D3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72ABF7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72ABF7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073E87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073E87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073E87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073E87" w:themeColor="text2"/>
      <w:sz w:val="20"/>
    </w:rPr>
  </w:style>
  <w:style w:type="paragraph" w:styleId="ListParagraph">
    <w:name w:val="List Paragraph"/>
    <w:basedOn w:val="Normal"/>
    <w:uiPriority w:val="34"/>
    <w:qFormat/>
    <w:rsid w:val="00B37C58"/>
    <w:pPr>
      <w:spacing w:after="0"/>
      <w:ind w:left="720"/>
      <w:contextualSpacing/>
    </w:pPr>
    <w:rPr>
      <w:rFonts w:ascii="Times" w:hAnsi="Times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0303A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12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Urban Pop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1</TotalTime>
  <Pages>2</Pages>
  <Words>10</Words>
  <Characters>60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Lanphier</dc:creator>
  <cp:keywords/>
  <dc:description/>
  <cp:lastModifiedBy>Katherine Wimpenny</cp:lastModifiedBy>
  <cp:revision>2</cp:revision>
  <cp:lastPrinted>2016-02-22T12:05:00Z</cp:lastPrinted>
  <dcterms:created xsi:type="dcterms:W3CDTF">2016-02-24T11:14:00Z</dcterms:created>
  <dcterms:modified xsi:type="dcterms:W3CDTF">2016-02-24T11:14:00Z</dcterms:modified>
  <cp:category/>
</cp:coreProperties>
</file>